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35169489"/>
        <w:docPartObj>
          <w:docPartGallery w:val="Cover Pages"/>
          <w:docPartUnique/>
        </w:docPartObj>
      </w:sdtPr>
      <w:sdtContent>
        <w:p w14:paraId="784CD890" w14:textId="7E21BE8F" w:rsidR="00EE47CD" w:rsidRDefault="00596F63" w:rsidP="00B02CD6">
          <w:pPr>
            <w:jc w:val="center"/>
          </w:pPr>
          <w:r>
            <w:rPr>
              <w:noProof/>
            </w:rPr>
            <w:drawing>
              <wp:inline distT="0" distB="0" distL="0" distR="0" wp14:anchorId="6F9860D1" wp14:editId="4A6B6DCF">
                <wp:extent cx="7111365" cy="10058400"/>
                <wp:effectExtent l="0" t="0" r="0" b="0"/>
                <wp:docPr id="151713238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7132385" name="Picture 1517132385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1365" cy="1005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EE47C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2512" behindDoc="0" locked="0" layoutInCell="1" allowOverlap="1" wp14:anchorId="020114C8" wp14:editId="02BA2CD4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 Box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71A570" w14:textId="69A33E17" w:rsidR="00EE47CD" w:rsidRDefault="00000000">
                                <w:pPr>
                                  <w:jc w:val="right"/>
                                  <w:rPr>
                                    <w:color w:val="00B0F0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00B0F0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EE47CD">
                                      <w:rPr>
                                        <w:caps/>
                                        <w:color w:val="00B0F0" w:themeColor="accent1"/>
                                        <w:sz w:val="64"/>
                                        <w:szCs w:val="64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6A6A6D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14E481EC" w14:textId="31E1826C" w:rsidR="00EE47CD" w:rsidRDefault="00EE47CD">
                                    <w:pPr>
                                      <w:jc w:val="right"/>
                                      <w:rPr>
                                        <w:smallCaps/>
                                        <w:color w:val="6A6A6D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6A6A6D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020114C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6" type="#_x0000_t202" style="position:absolute;left:0;text-align:left;margin-left:0;margin-top:0;width:8in;height:286.5pt;z-index:251712512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" filled="f" stroked="f" strokeweight=".5pt">
                    <v:textbox inset="126pt,0,54pt,0">
                      <w:txbxContent>
                        <w:p w14:paraId="1A71A570" w14:textId="69A33E17" w:rsidR="00EE47CD" w:rsidRDefault="00000000">
                          <w:pPr>
                            <w:jc w:val="right"/>
                            <w:rPr>
                              <w:color w:val="00B0F0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00B0F0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EE47CD">
                                <w:rPr>
                                  <w:caps/>
                                  <w:color w:val="00B0F0" w:themeColor="accent1"/>
                                  <w:sz w:val="64"/>
                                  <w:szCs w:val="64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6A6A6D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14E481EC" w14:textId="31E1826C" w:rsidR="00EE47CD" w:rsidRDefault="00EE47CD">
                              <w:pPr>
                                <w:jc w:val="right"/>
                                <w:rPr>
                                  <w:smallCaps/>
                                  <w:color w:val="6A6A6D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6A6A6D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497113F5" w14:textId="20336ACD" w:rsidR="00EE47CD" w:rsidRDefault="00000000">
          <w:pPr>
            <w:spacing w:before="0" w:after="160" w:line="259" w:lineRule="auto"/>
          </w:pPr>
        </w:p>
      </w:sdtContent>
    </w:sdt>
    <w:p w14:paraId="11BCFD23" w14:textId="77777777" w:rsidR="00A25B61" w:rsidRDefault="00A25B61" w:rsidP="00B02CD6">
      <w:pPr>
        <w:pStyle w:val="Title"/>
        <w:ind w:left="567"/>
      </w:pPr>
    </w:p>
    <w:p w14:paraId="43964A04" w14:textId="40DA2D63" w:rsidR="00AD1126" w:rsidRPr="00D048E4" w:rsidRDefault="006433FA" w:rsidP="00B02CD6">
      <w:pPr>
        <w:pStyle w:val="Title"/>
        <w:ind w:left="567"/>
      </w:pPr>
      <w:r w:rsidRPr="00D048E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1" locked="1" layoutInCell="1" allowOverlap="1" wp14:anchorId="0FAA91A1" wp14:editId="0D0C0B5B">
                <wp:simplePos x="0" y="0"/>
                <wp:positionH relativeFrom="page">
                  <wp:posOffset>-15240</wp:posOffset>
                </wp:positionH>
                <wp:positionV relativeFrom="page">
                  <wp:posOffset>457200</wp:posOffset>
                </wp:positionV>
                <wp:extent cx="8001000" cy="685800"/>
                <wp:effectExtent l="0" t="0" r="0" b="0"/>
                <wp:wrapNone/>
                <wp:docPr id="54469806" name="Rectangle 6" title="Colored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685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5EBF7" id="Rectangle 6" o:spid="_x0000_s1026" alt="Title: Colored background" style="position:absolute;margin-left:-1.2pt;margin-top:36pt;width:630pt;height:5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" fillcolor="#00b0f0 [3204]" stroked="f">
                <v:textbox inset=",7.2pt,,7.2pt"/>
                <w10:wrap anchorx="page" anchory="page"/>
                <w10:anchorlock/>
              </v:rect>
            </w:pict>
          </mc:Fallback>
        </mc:AlternateContent>
      </w:r>
      <w:r w:rsidR="00D70136" w:rsidRPr="00D048E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3600" behindDoc="0" locked="1" layoutInCell="1" allowOverlap="1" wp14:anchorId="1F565A9B" wp14:editId="0B73DBAE">
                <wp:simplePos x="0" y="0"/>
                <wp:positionH relativeFrom="page">
                  <wp:posOffset>6080760</wp:posOffset>
                </wp:positionH>
                <wp:positionV relativeFrom="page">
                  <wp:posOffset>107315</wp:posOffset>
                </wp:positionV>
                <wp:extent cx="1598295" cy="1393190"/>
                <wp:effectExtent l="19050" t="0" r="1905" b="16510"/>
                <wp:wrapNone/>
                <wp:docPr id="4" name="Group 23" title="File folder ic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8295" cy="1393190"/>
                          <a:chOff x="9216" y="155"/>
                          <a:chExt cx="2518" cy="2194"/>
                        </a:xfrm>
                      </wpg:grpSpPr>
                      <wpg:grpSp>
                        <wpg:cNvPr id="5" name="Group 22"/>
                        <wpg:cNvGrpSpPr>
                          <a:grpSpLocks/>
                        </wpg:cNvGrpSpPr>
                        <wpg:grpSpPr bwMode="auto">
                          <a:xfrm>
                            <a:off x="9216" y="155"/>
                            <a:ext cx="2518" cy="2194"/>
                            <a:chOff x="9216" y="155"/>
                            <a:chExt cx="2518" cy="2194"/>
                          </a:xfrm>
                        </wpg:grpSpPr>
                        <wps:wsp>
                          <wps:cNvPr id="6" name="AutoShap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9540" y="155"/>
                              <a:ext cx="2194" cy="2194"/>
                            </a:xfrm>
                            <a:prstGeom prst="diamond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7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6" y="202"/>
                              <a:ext cx="2100" cy="2100"/>
                            </a:xfrm>
                            <a:prstGeom prst="diamond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2540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8"/>
                        <wpg:cNvGrpSpPr>
                          <a:grpSpLocks/>
                        </wpg:cNvGrpSpPr>
                        <wpg:grpSpPr bwMode="auto">
                          <a:xfrm>
                            <a:off x="9770" y="865"/>
                            <a:ext cx="1160" cy="757"/>
                            <a:chOff x="9790" y="921"/>
                            <a:chExt cx="1160" cy="757"/>
                          </a:xfrm>
                        </wpg:grpSpPr>
                        <wpg:grpSp>
                          <wpg:cNvPr id="9" name="Group 17"/>
                          <wpg:cNvGrpSpPr>
                            <a:grpSpLocks/>
                          </wpg:cNvGrpSpPr>
                          <wpg:grpSpPr bwMode="auto">
                            <a:xfrm>
                              <a:off x="9790" y="921"/>
                              <a:ext cx="940" cy="757"/>
                              <a:chOff x="9790" y="921"/>
                              <a:chExt cx="940" cy="757"/>
                            </a:xfrm>
                          </wpg:grpSpPr>
                          <wpg:grpSp>
                            <wpg:cNvPr id="10" name="Group 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9790" y="921"/>
                                <a:ext cx="940" cy="757"/>
                                <a:chOff x="9790" y="901"/>
                                <a:chExt cx="940" cy="757"/>
                              </a:xfrm>
                            </wpg:grpSpPr>
                            <wps:wsp>
                              <wps:cNvPr id="11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90" y="974"/>
                                  <a:ext cx="940" cy="6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2" name="AutoShap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07" y="901"/>
                                  <a:ext cx="260" cy="17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" name="Rectangle 14"/>
                            <wps:cNvSpPr>
                              <a:spLocks noChangeAspect="1" noChangeArrowheads="1"/>
                            </wps:cNvSpPr>
                            <wps:spPr bwMode="auto">
                              <a:xfrm rot="-4381511">
                                <a:off x="9895" y="899"/>
                                <a:ext cx="556" cy="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4" name="Rectangle 15"/>
                            <wps:cNvSpPr>
                              <a:spLocks noChangeAspect="1" noChangeArrowheads="1"/>
                            </wps:cNvSpPr>
                            <wps:spPr bwMode="auto">
                              <a:xfrm rot="-4381511">
                                <a:off x="9951" y="867"/>
                                <a:ext cx="556" cy="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s:wsp>
                          <wps:cNvPr id="15" name="AutoShap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9790" y="1062"/>
                              <a:ext cx="1160" cy="616"/>
                            </a:xfrm>
                            <a:prstGeom prst="parallelogram">
                              <a:avLst>
                                <a:gd name="adj" fmla="val 3327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2E9BD" id="Group 23" o:spid="_x0000_s1026" alt="Title: File folder icon" style="position:absolute;margin-left:478.8pt;margin-top:8.45pt;width:125.85pt;height:109.7pt;z-index:251673600;mso-position-horizontal-relative:page;mso-position-vertical-relative:page" coordorigin="9216,155" coordsize="2518,2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">
                <v:group id="Group 22" o:spid="_x0000_s1027" style="position:absolute;left:9216;top:155;width:2518;height:2194" coordorigin="9216,155" coordsize="2518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AutoShape 19" o:spid="_x0000_s1028" type="#_x0000_t4" style="position:absolute;left:9540;top:155;width:2194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" fillcolor="white [3212]" stroked="f" strokecolor="#00759e [3205]" strokeweight="2pt">
                    <v:shadow opacity="22938f" offset="0"/>
                    <v:textbox inset=",7.2pt,,7.2pt"/>
                  </v:shape>
                  <v:shape id="AutoShape 7" o:spid="_x0000_s1029" type="#_x0000_t4" style="position:absolute;left:9216;top:202;width:2100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" fillcolor="#b8ecff [661]" strokecolor="#00759e [3205]" strokeweight="2pt">
                    <v:shadow opacity="22938f" offset="0"/>
                    <v:textbox inset=",7.2pt,,7.2pt"/>
                  </v:shape>
                </v:group>
                <v:group id="Group 18" o:spid="_x0000_s1030" style="position:absolute;left:9770;top:865;width:1160;height:757" coordorigin="9790,921" coordsize="116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17" o:spid="_x0000_s1031" style="position:absolute;left:9790;top:921;width:940;height:757" coordorigin="9790,921" coordsize="94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group id="Group 13" o:spid="_x0000_s1032" style="position:absolute;left:9790;top:921;width:940;height:757" coordorigin="9790,901" coordsize="94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rect id="Rectangle 11" o:spid="_x0000_s1033" style="position:absolute;left:9790;top:974;width:940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" fillcolor="#00394e [1605]" stroked="f" strokecolor="#4a7ebb" strokeweight="1.5pt">
                        <v:shadow opacity="22938f" offset="0"/>
                        <v:textbox inset=",7.2pt,,7.2pt"/>
                      </v:rect>
                      <v:roundrect id="AutoShape 12" o:spid="_x0000_s1034" style="position:absolute;left:10407;top:901;width:260;height:1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" fillcolor="#00394e [1605]" stroked="f" strokecolor="#4a7ebb" strokeweight="1.5pt">
                        <v:shadow opacity="22938f" offset="0"/>
                        <v:textbox inset=",7.2pt,,7.2pt"/>
                      </v:roundrect>
                    </v:group>
                    <v:rect id="Rectangle 14" o:spid="_x0000_s1035" style="position:absolute;left:9895;top:899;width:556;height:720;rotation:-47857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" fillcolor="#adadad [2414]" stroked="f" strokecolor="#4a7ebb" strokeweight="1.5pt">
                      <v:shadow opacity="22938f" offset="0"/>
                      <o:lock v:ext="edit" aspectratio="t"/>
                      <v:textbox inset=",7.2pt,,7.2pt"/>
                    </v:rect>
                    <v:rect id="Rectangle 15" o:spid="_x0000_s1036" style="position:absolute;left:9951;top:867;width:556;height:720;rotation:-47857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" fillcolor="white [3212]" stroked="f" strokecolor="#4a7ebb" strokeweight="1.5pt">
                      <v:shadow opacity="22938f" offset="0"/>
                      <o:lock v:ext="edit" aspectratio="t"/>
                      <v:textbox inset=",7.2pt,,7.2pt"/>
                    </v:rect>
                  </v:group>
                  <v:shape id="AutoShape 10" o:spid="_x0000_s1037" type="#_x0000_t7" style="position:absolute;left:9790;top:1062;width:116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" adj="3817" fillcolor="#00759e [3205]" stroked="f" strokecolor="#4a7ebb" strokeweight="1.5pt">
                    <v:shadow opacity="22938f" offset="0"/>
                    <v:textbox inset=",7.2pt,,7.2pt"/>
                  </v:shape>
                </v:group>
                <w10:wrap anchorx="page" anchory="page"/>
                <w10:anchorlock/>
              </v:group>
            </w:pict>
          </mc:Fallback>
        </mc:AlternateContent>
      </w:r>
      <w:r w:rsidR="00D70136" w:rsidRPr="00D048E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510E8C60" wp14:editId="362C2574">
                <wp:simplePos x="0" y="0"/>
                <wp:positionH relativeFrom="page">
                  <wp:posOffset>-228600</wp:posOffset>
                </wp:positionH>
                <wp:positionV relativeFrom="page">
                  <wp:posOffset>457200</wp:posOffset>
                </wp:positionV>
                <wp:extent cx="8001000" cy="685800"/>
                <wp:effectExtent l="0" t="0" r="0" b="0"/>
                <wp:wrapNone/>
                <wp:docPr id="3" name="Rectangle 6" title="Colored 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685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022EF" id="Rectangle 6" o:spid="_x0000_s1026" alt="Title: Colored background" style="position:absolute;margin-left:-18pt;margin-top:36pt;width:630pt;height:5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" fillcolor="#00b0f0 [3204]" stroked="f">
                <v:textbox inset=",7.2pt,,7.2pt"/>
                <w10:wrap anchorx="page" anchory="page"/>
                <w10:anchorlock/>
              </v:rect>
            </w:pict>
          </mc:Fallback>
        </mc:AlternateContent>
      </w:r>
      <w:r w:rsidR="00772EAB">
        <w:t>INDUSTRY</w:t>
      </w:r>
    </w:p>
    <w:tbl>
      <w:tblPr>
        <w:tblStyle w:val="TableGrid"/>
        <w:tblW w:w="11692" w:type="dxa"/>
        <w:tblInd w:w="709" w:type="dxa"/>
        <w:tblBorders>
          <w:top w:val="single" w:sz="4" w:space="0" w:color="00B0F0" w:themeColor="accent1"/>
          <w:left w:val="none" w:sz="0" w:space="0" w:color="auto"/>
          <w:bottom w:val="single" w:sz="4" w:space="0" w:color="00B0F0" w:themeColor="accent1"/>
          <w:right w:val="none" w:sz="0" w:space="0" w:color="auto"/>
          <w:insideH w:val="single" w:sz="4" w:space="0" w:color="00B0F0" w:themeColor="accent1"/>
          <w:insideV w:val="none" w:sz="0" w:space="0" w:color="auto"/>
        </w:tblBorders>
        <w:tblLook w:val="00A0" w:firstRow="1" w:lastRow="0" w:firstColumn="1" w:lastColumn="0" w:noHBand="0" w:noVBand="0"/>
        <w:tblCaption w:val="List of people with whom to share papers"/>
        <w:tblDescription w:val="A list of people such as financial advisors, attorneys etc. with whom to share important documents."/>
      </w:tblPr>
      <w:tblGrid>
        <w:gridCol w:w="6663"/>
        <w:gridCol w:w="5029"/>
      </w:tblGrid>
      <w:tr w:rsidR="006B0DC0" w:rsidRPr="00275D7E" w14:paraId="17C590FD" w14:textId="77777777" w:rsidTr="00A25B61">
        <w:trPr>
          <w:tblHeader/>
        </w:trPr>
        <w:tc>
          <w:tcPr>
            <w:tcW w:w="6663" w:type="dxa"/>
            <w:tcBorders>
              <w:top w:val="single" w:sz="18" w:space="0" w:color="00759E" w:themeColor="accent2"/>
              <w:bottom w:val="single" w:sz="18" w:space="0" w:color="00759E" w:themeColor="accent2"/>
            </w:tcBorders>
          </w:tcPr>
          <w:p w14:paraId="1753459C" w14:textId="2057E2C9" w:rsidR="00B86409" w:rsidRPr="00275D7E" w:rsidRDefault="00B86409" w:rsidP="00275D7E">
            <w:pPr>
              <w:pStyle w:val="Tablehead"/>
            </w:pPr>
          </w:p>
        </w:tc>
        <w:tc>
          <w:tcPr>
            <w:tcW w:w="5029" w:type="dxa"/>
            <w:tcBorders>
              <w:top w:val="single" w:sz="18" w:space="0" w:color="00759E" w:themeColor="accent2"/>
              <w:bottom w:val="single" w:sz="18" w:space="0" w:color="00759E" w:themeColor="accent2"/>
            </w:tcBorders>
          </w:tcPr>
          <w:p w14:paraId="70A2272B" w14:textId="472F1D01" w:rsidR="00B86409" w:rsidRPr="00275D7E" w:rsidRDefault="00B86409" w:rsidP="00275D7E">
            <w:pPr>
              <w:pStyle w:val="Tablehead"/>
            </w:pPr>
          </w:p>
        </w:tc>
      </w:tr>
      <w:tr w:rsidR="00B86409" w14:paraId="3AA40D93" w14:textId="77777777" w:rsidTr="00A25B61">
        <w:tc>
          <w:tcPr>
            <w:tcW w:w="6663" w:type="dxa"/>
            <w:tcBorders>
              <w:top w:val="single" w:sz="18" w:space="0" w:color="00759E" w:themeColor="accent2"/>
            </w:tcBorders>
          </w:tcPr>
          <w:p w14:paraId="1157F0D6" w14:textId="1DD60A2A" w:rsidR="00B86409" w:rsidRDefault="00000000">
            <w:sdt>
              <w:sdtPr>
                <w:id w:val="-1466507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230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90D8F">
              <w:t xml:space="preserve"> </w:t>
            </w:r>
            <w:r w:rsidR="00772EAB">
              <w:t>STRATEGY DEVELOPMENT</w:t>
            </w:r>
          </w:p>
        </w:tc>
        <w:tc>
          <w:tcPr>
            <w:tcW w:w="5029" w:type="dxa"/>
            <w:tcBorders>
              <w:top w:val="single" w:sz="18" w:space="0" w:color="00759E" w:themeColor="accent2"/>
            </w:tcBorders>
          </w:tcPr>
          <w:sdt>
            <w:sdtPr>
              <w:id w:val="-1427879979"/>
              <w15:repeatingSection/>
            </w:sdtPr>
            <w:sdtContent>
              <w:sdt>
                <w:sdtPr>
                  <w:id w:val="1043484500"/>
                  <w:placeholder>
                    <w:docPart w:val="97FF5CA21DDE432E95B6EE4E2D23DD38"/>
                  </w:placeholder>
                  <w15:repeatingSectionItem/>
                </w:sdtPr>
                <w:sdtContent>
                  <w:p w14:paraId="75BEFAAF" w14:textId="01A7535A" w:rsidR="00B86409" w:rsidRDefault="003E56EF">
                    <w:r>
                      <w:t xml:space="preserve"> </w:t>
                    </w:r>
                  </w:p>
                </w:sdtContent>
              </w:sdt>
            </w:sdtContent>
          </w:sdt>
        </w:tc>
      </w:tr>
      <w:tr w:rsidR="00970258" w14:paraId="0D5161ED" w14:textId="77777777" w:rsidTr="00A25B61">
        <w:tc>
          <w:tcPr>
            <w:tcW w:w="6663" w:type="dxa"/>
            <w:tcBorders>
              <w:top w:val="single" w:sz="18" w:space="0" w:color="00759E" w:themeColor="accent2"/>
            </w:tcBorders>
          </w:tcPr>
          <w:p w14:paraId="4B259018" w14:textId="41C23D2E" w:rsidR="00970258" w:rsidRDefault="00000000" w:rsidP="00970258">
            <w:sdt>
              <w:sdtPr>
                <w:id w:val="208382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7CE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70258">
              <w:t xml:space="preserve"> </w:t>
            </w:r>
            <w:r w:rsidR="00772EAB">
              <w:t>MONITORING AND EVALUATION CONTROLS</w:t>
            </w:r>
          </w:p>
        </w:tc>
        <w:tc>
          <w:tcPr>
            <w:tcW w:w="5029" w:type="dxa"/>
            <w:tcBorders>
              <w:top w:val="single" w:sz="18" w:space="0" w:color="00759E" w:themeColor="accent2"/>
            </w:tcBorders>
          </w:tcPr>
          <w:p w14:paraId="7B15C5C7" w14:textId="6AA68805" w:rsidR="00970258" w:rsidRDefault="00970258" w:rsidP="00970258"/>
        </w:tc>
      </w:tr>
      <w:tr w:rsidR="00807CEF" w14:paraId="2F71A3DE" w14:textId="77777777" w:rsidTr="00A25B61">
        <w:tc>
          <w:tcPr>
            <w:tcW w:w="6663" w:type="dxa"/>
            <w:tcBorders>
              <w:top w:val="single" w:sz="18" w:space="0" w:color="00759E" w:themeColor="accent2"/>
            </w:tcBorders>
          </w:tcPr>
          <w:p w14:paraId="715BC547" w14:textId="7D651190" w:rsidR="00807CEF" w:rsidRDefault="00000000" w:rsidP="00807CEF">
            <w:sdt>
              <w:sdtPr>
                <w:id w:val="-2078505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7CE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7CEF">
              <w:t xml:space="preserve"> </w:t>
            </w:r>
            <w:r w:rsidR="00772EAB">
              <w:t>CUSTOMER SERVICE CHALLENGES</w:t>
            </w:r>
          </w:p>
        </w:tc>
        <w:tc>
          <w:tcPr>
            <w:tcW w:w="5029" w:type="dxa"/>
            <w:tcBorders>
              <w:top w:val="single" w:sz="18" w:space="0" w:color="00759E" w:themeColor="accent2"/>
            </w:tcBorders>
          </w:tcPr>
          <w:p w14:paraId="68AC276E" w14:textId="11BD295F" w:rsidR="00807CEF" w:rsidRDefault="00807CEF" w:rsidP="00807CEF"/>
        </w:tc>
      </w:tr>
      <w:tr w:rsidR="00807CEF" w14:paraId="7E26957C" w14:textId="77777777" w:rsidTr="00A25B61">
        <w:tc>
          <w:tcPr>
            <w:tcW w:w="6663" w:type="dxa"/>
            <w:tcBorders>
              <w:top w:val="single" w:sz="18" w:space="0" w:color="00759E" w:themeColor="accent2"/>
            </w:tcBorders>
          </w:tcPr>
          <w:p w14:paraId="21B64B4A" w14:textId="6EF268DE" w:rsidR="00807CEF" w:rsidRDefault="00000000" w:rsidP="00807CEF">
            <w:sdt>
              <w:sdtPr>
                <w:id w:val="-137194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2EA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07CEF">
              <w:t xml:space="preserve"> </w:t>
            </w:r>
            <w:r w:rsidR="00772EAB">
              <w:t xml:space="preserve">VISION AND MISSION EVALUATION </w:t>
            </w:r>
          </w:p>
        </w:tc>
        <w:tc>
          <w:tcPr>
            <w:tcW w:w="5029" w:type="dxa"/>
            <w:tcBorders>
              <w:top w:val="single" w:sz="18" w:space="0" w:color="00759E" w:themeColor="accent2"/>
            </w:tcBorders>
          </w:tcPr>
          <w:p w14:paraId="69730F80" w14:textId="20E8D72A" w:rsidR="00807CEF" w:rsidRDefault="00807CEF" w:rsidP="00807CEF"/>
        </w:tc>
      </w:tr>
      <w:tr w:rsidR="00772EAB" w14:paraId="0DEFB639" w14:textId="77777777" w:rsidTr="00A25B61">
        <w:tc>
          <w:tcPr>
            <w:tcW w:w="6663" w:type="dxa"/>
            <w:tcBorders>
              <w:top w:val="single" w:sz="18" w:space="0" w:color="00759E" w:themeColor="accent2"/>
            </w:tcBorders>
          </w:tcPr>
          <w:p w14:paraId="485574BF" w14:textId="2936904C" w:rsidR="00772EAB" w:rsidRDefault="00772EAB" w:rsidP="00772EAB">
            <w:sdt>
              <w:sdtPr>
                <w:id w:val="1916284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>PRODUCTION, OPERATIONS, SUPPLY CHAIN PERFORMANCE</w:t>
            </w:r>
          </w:p>
        </w:tc>
        <w:tc>
          <w:tcPr>
            <w:tcW w:w="5029" w:type="dxa"/>
            <w:tcBorders>
              <w:top w:val="single" w:sz="18" w:space="0" w:color="00759E" w:themeColor="accent2"/>
            </w:tcBorders>
          </w:tcPr>
          <w:p w14:paraId="116C9729" w14:textId="77777777" w:rsidR="00772EAB" w:rsidRDefault="00772EAB" w:rsidP="00772EAB"/>
        </w:tc>
      </w:tr>
      <w:tr w:rsidR="00772EAB" w14:paraId="1B9FA33F" w14:textId="77777777" w:rsidTr="00A25B61">
        <w:tc>
          <w:tcPr>
            <w:tcW w:w="6663" w:type="dxa"/>
            <w:tcBorders>
              <w:top w:val="single" w:sz="18" w:space="0" w:color="00759E" w:themeColor="accent2"/>
            </w:tcBorders>
          </w:tcPr>
          <w:p w14:paraId="718BF67A" w14:textId="021A3E2E" w:rsidR="00772EAB" w:rsidRDefault="00772EAB" w:rsidP="00772EAB">
            <w:sdt>
              <w:sdtPr>
                <w:id w:val="-1771702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0EF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>
              <w:t>QUALITY PROCESSES</w:t>
            </w:r>
          </w:p>
        </w:tc>
        <w:tc>
          <w:tcPr>
            <w:tcW w:w="5029" w:type="dxa"/>
            <w:tcBorders>
              <w:top w:val="single" w:sz="18" w:space="0" w:color="00759E" w:themeColor="accent2"/>
            </w:tcBorders>
          </w:tcPr>
          <w:p w14:paraId="217B8B67" w14:textId="77777777" w:rsidR="00772EAB" w:rsidRDefault="00772EAB" w:rsidP="00772EAB"/>
        </w:tc>
      </w:tr>
      <w:tr w:rsidR="00F00EF0" w14:paraId="290E675B" w14:textId="77777777" w:rsidTr="00A25B61">
        <w:tc>
          <w:tcPr>
            <w:tcW w:w="6663" w:type="dxa"/>
            <w:tcBorders>
              <w:top w:val="single" w:sz="18" w:space="0" w:color="00759E" w:themeColor="accent2"/>
            </w:tcBorders>
          </w:tcPr>
          <w:p w14:paraId="58A402E5" w14:textId="74B5DB93" w:rsidR="00F00EF0" w:rsidRDefault="00F00EF0" w:rsidP="00F00EF0">
            <w:sdt>
              <w:sdtPr>
                <w:id w:val="-93718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QUALITY </w:t>
            </w:r>
            <w:r>
              <w:t>MANAGEMENT CONTRACTOR</w:t>
            </w:r>
          </w:p>
        </w:tc>
        <w:tc>
          <w:tcPr>
            <w:tcW w:w="5029" w:type="dxa"/>
            <w:tcBorders>
              <w:top w:val="single" w:sz="18" w:space="0" w:color="00759E" w:themeColor="accent2"/>
            </w:tcBorders>
          </w:tcPr>
          <w:p w14:paraId="270FED46" w14:textId="77777777" w:rsidR="00F00EF0" w:rsidRDefault="00F00EF0" w:rsidP="00F00EF0"/>
        </w:tc>
      </w:tr>
      <w:tr w:rsidR="00F00EF0" w14:paraId="14CAD21D" w14:textId="77777777" w:rsidTr="00A25B61">
        <w:tc>
          <w:tcPr>
            <w:tcW w:w="6663" w:type="dxa"/>
            <w:vAlign w:val="center"/>
          </w:tcPr>
          <w:p w14:paraId="08C50ACB" w14:textId="77777777" w:rsidR="00F00EF0" w:rsidRDefault="00F00EF0" w:rsidP="00F00EF0">
            <w:pPr>
              <w:rPr>
                <w:rFonts w:asciiTheme="majorHAnsi" w:eastAsiaTheme="majorEastAsia" w:hAnsiTheme="majorHAnsi" w:cstheme="majorBidi"/>
                <w:color w:val="FFFFFF" w:themeColor="background1"/>
                <w:spacing w:val="5"/>
                <w:kern w:val="28"/>
                <w:sz w:val="56"/>
                <w:szCs w:val="56"/>
              </w:rPr>
            </w:pPr>
          </w:p>
          <w:p w14:paraId="35E1F54A" w14:textId="7E5D035B" w:rsidR="00F00EF0" w:rsidRDefault="00F00EF0" w:rsidP="00F00EF0">
            <w:r>
              <w:rPr>
                <w:rFonts w:asciiTheme="majorHAnsi" w:eastAsiaTheme="majorEastAsia" w:hAnsiTheme="majorHAnsi" w:cstheme="majorBidi"/>
                <w:color w:val="FFFFFF" w:themeColor="background1"/>
                <w:spacing w:val="5"/>
                <w:kern w:val="28"/>
                <w:sz w:val="56"/>
                <w:szCs w:val="56"/>
              </w:rPr>
              <w:t>ISO SYSTEMS IMPLEMENTATION</w:t>
            </w:r>
          </w:p>
          <w:p w14:paraId="67CB85A8" w14:textId="6631104D" w:rsidR="00F00EF0" w:rsidRDefault="00F00EF0" w:rsidP="00F00EF0">
            <w:r w:rsidRPr="00D048E4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0944" behindDoc="1" locked="1" layoutInCell="1" allowOverlap="1" wp14:anchorId="034B4041" wp14:editId="451147DF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330835</wp:posOffset>
                      </wp:positionV>
                      <wp:extent cx="8001000" cy="1259205"/>
                      <wp:effectExtent l="0" t="0" r="0" b="0"/>
                      <wp:wrapNone/>
                      <wp:docPr id="304769433" name="Rectangle 6" title="Colored backgroun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0" cy="12592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AD09D74" w14:textId="77777777" w:rsidR="00F00EF0" w:rsidRDefault="00F00EF0" w:rsidP="00CC2C1C">
                                  <w:pPr>
                                    <w:jc w:val="center"/>
                                  </w:pPr>
                                </w:p>
                                <w:p w14:paraId="4FD6BF31" w14:textId="77777777" w:rsidR="00F00EF0" w:rsidRDefault="00F00EF0" w:rsidP="00CC2C1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B4041" id="Rectangle 6" o:spid="_x0000_s1027" alt="Title: Colored background" style="position:absolute;margin-left:0;margin-top:26.05pt;width:630pt;height:99.1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" fillcolor="#00b0f0 [3204]" stroked="f">
                      <v:textbox inset=",7.2pt,,7.2pt">
                        <w:txbxContent>
                          <w:p w14:paraId="0AD09D74" w14:textId="77777777" w:rsidR="00F00EF0" w:rsidRDefault="00F00EF0" w:rsidP="00CC2C1C">
                            <w:pPr>
                              <w:jc w:val="center"/>
                            </w:pPr>
                          </w:p>
                          <w:p w14:paraId="4FD6BF31" w14:textId="77777777" w:rsidR="00F00EF0" w:rsidRDefault="00F00EF0" w:rsidP="00CC2C1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</w:p>
          <w:p w14:paraId="5526187F" w14:textId="77777777" w:rsidR="00F00EF0" w:rsidRDefault="00F00EF0" w:rsidP="00F00EF0"/>
        </w:tc>
        <w:tc>
          <w:tcPr>
            <w:tcW w:w="5029" w:type="dxa"/>
          </w:tcPr>
          <w:p w14:paraId="3186A092" w14:textId="44E065B3" w:rsidR="00F00EF0" w:rsidRDefault="00F00EF0" w:rsidP="00F00EF0">
            <w:r w:rsidRPr="00D048E4"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1" layoutInCell="1" allowOverlap="1" wp14:anchorId="6FAA52D9" wp14:editId="651A6679">
                      <wp:simplePos x="0" y="0"/>
                      <wp:positionH relativeFrom="page">
                        <wp:posOffset>1109980</wp:posOffset>
                      </wp:positionH>
                      <wp:positionV relativeFrom="page">
                        <wp:posOffset>291465</wp:posOffset>
                      </wp:positionV>
                      <wp:extent cx="1805305" cy="1361440"/>
                      <wp:effectExtent l="19050" t="0" r="4445" b="10160"/>
                      <wp:wrapNone/>
                      <wp:docPr id="865472760" name="Group 23" title="File folder ic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5305" cy="1361440"/>
                                <a:chOff x="9216" y="155"/>
                                <a:chExt cx="2518" cy="2194"/>
                              </a:xfrm>
                            </wpg:grpSpPr>
                            <wpg:grpSp>
                              <wpg:cNvPr id="1981730991" name="Group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16" y="155"/>
                                  <a:ext cx="2518" cy="2194"/>
                                  <a:chOff x="9216" y="155"/>
                                  <a:chExt cx="2518" cy="2194"/>
                                </a:xfrm>
                              </wpg:grpSpPr>
                              <wps:wsp>
                                <wps:cNvPr id="1746895291" name="AutoShap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40" y="155"/>
                                    <a:ext cx="2194" cy="2194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25400">
                                        <a:solidFill>
                                          <a:schemeClr val="accent2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40729084" name="Auto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16" y="202"/>
                                    <a:ext cx="2100" cy="2100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5400">
                                    <a:solidFill>
                                      <a:srgbClr val="FFC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87316863" name="Group 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70" y="865"/>
                                  <a:ext cx="1160" cy="757"/>
                                  <a:chOff x="9790" y="921"/>
                                  <a:chExt cx="1160" cy="757"/>
                                </a:xfrm>
                              </wpg:grpSpPr>
                              <wpg:grpSp>
                                <wpg:cNvPr id="1462957147" name="Group 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790" y="921"/>
                                    <a:ext cx="940" cy="757"/>
                                    <a:chOff x="9790" y="921"/>
                                    <a:chExt cx="940" cy="757"/>
                                  </a:xfrm>
                                </wpg:grpSpPr>
                                <wpg:grpSp>
                                  <wpg:cNvPr id="705395995" name="Group 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790" y="921"/>
                                      <a:ext cx="940" cy="757"/>
                                      <a:chOff x="9790" y="901"/>
                                      <a:chExt cx="940" cy="757"/>
                                    </a:xfrm>
                                  </wpg:grpSpPr>
                                  <wps:wsp>
                                    <wps:cNvPr id="265900257" name="Rectangle 26590025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790" y="974"/>
                                        <a:ext cx="940" cy="68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2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4A7EBB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25400" dir="5400000" algn="ctr" rotWithShape="0">
                                                <a:srgbClr val="808080">
                                                  <a:alpha val="35001"/>
                                                </a:srgbClr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91440" rIns="91440" bIns="9144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05187314" name="AutoShape 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407" y="901"/>
                                        <a:ext cx="260" cy="179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chemeClr val="accent2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4A7EBB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25400" dir="5400000" algn="ctr" rotWithShape="0">
                                                <a:srgbClr val="808080">
                                                  <a:alpha val="35001"/>
                                                </a:srgbClr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91440" rIns="91440" bIns="9144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35997780" name="Rectangle 1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4381511">
                                      <a:off x="9895" y="899"/>
                                      <a:ext cx="556" cy="7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2">
                                        <a:lumMod val="75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4A7EBB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  <wps:wsp>
                                  <wps:cNvPr id="493129471" name="Rectangle 1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4381511">
                                      <a:off x="9951" y="867"/>
                                      <a:ext cx="556" cy="7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4A7EBB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612312642" name="AutoShape 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790" y="1062"/>
                                    <a:ext cx="1160" cy="616"/>
                                  </a:xfrm>
                                  <a:prstGeom prst="parallelogram">
                                    <a:avLst>
                                      <a:gd name="adj" fmla="val 33277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4A7EBB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BF863A" id="Group 23" o:spid="_x0000_s1026" alt="Title: File folder icon" style="position:absolute;margin-left:87.4pt;margin-top:22.95pt;width:142.15pt;height:107.2pt;z-index:251731968;mso-position-horizontal-relative:page;mso-position-vertical-relative:page" coordorigin="9216,155" coordsize="2518,2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">
                      <v:group id="Group 22" o:spid="_x0000_s1027" style="position:absolute;left:9216;top:155;width:2518;height:2194" coordorigin="9216,155" coordsize="2518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">
                        <v:shapetype id="_x0000_t4" coordsize="21600,21600" o:spt="4" path="m10800,l,10800,10800,21600,21600,10800xe">
                          <v:stroke joinstyle="miter"/>
                          <v:path gradientshapeok="t" o:connecttype="rect" textboxrect="5400,5400,16200,16200"/>
                        </v:shapetype>
                        <v:shape id="AutoShape 19" o:spid="_x0000_s1028" type="#_x0000_t4" style="position:absolute;left:9540;top:155;width:2194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" fillcolor="white [3212]" stroked="f" strokecolor="#00759e [3205]" strokeweight="2pt">
                          <v:shadow opacity="22938f" offset="0"/>
                          <v:textbox inset=",7.2pt,,7.2pt"/>
                        </v:shape>
                        <v:shape id="AutoShape 7" o:spid="_x0000_s1029" type="#_x0000_t4" style="position:absolute;left:9216;top:202;width:2100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" fillcolor="red" strokecolor="#ffc000" strokeweight="2pt">
                          <v:shadow opacity="22938f" offset="0"/>
                          <v:textbox inset=",7.2pt,,7.2pt"/>
                        </v:shape>
                      </v:group>
                      <v:group id="Group 18" o:spid="_x0000_s1030" style="position:absolute;left:9770;top:865;width:1160;height:757" coordorigin="9790,921" coordsize="116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">
                        <v:group id="Group 17" o:spid="_x0000_s1031" style="position:absolute;left:9790;top:921;width:940;height:757" coordorigin="9790,921" coordsize="94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">
                          <v:group id="Group 13" o:spid="_x0000_s1032" style="position:absolute;left:9790;top:921;width:940;height:757" coordorigin="9790,901" coordsize="94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">
                            <v:rect id="Rectangle 265900257" o:spid="_x0000_s1033" style="position:absolute;left:9790;top:974;width:940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" fillcolor="#00394e [1605]" stroked="f" strokecolor="#4a7ebb" strokeweight="1.5pt">
                              <v:shadow opacity="22938f" offset="0"/>
                              <v:textbox inset=",7.2pt,,7.2pt"/>
                            </v:rect>
                            <v:roundrect id="AutoShape 12" o:spid="_x0000_s1034" style="position:absolute;left:10407;top:901;width:260;height:1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" fillcolor="#00394e [1605]" stroked="f" strokecolor="#4a7ebb" strokeweight="1.5pt">
                              <v:shadow opacity="22938f" offset="0"/>
                              <v:textbox inset=",7.2pt,,7.2pt"/>
                            </v:roundrect>
                          </v:group>
                          <v:rect id="Rectangle 14" o:spid="_x0000_s1035" style="position:absolute;left:9895;top:899;width:556;height:720;rotation:-47857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" fillcolor="#adadad [2414]" stroked="f" strokecolor="#4a7ebb" strokeweight="1.5pt">
                            <v:shadow opacity="22938f" offset="0"/>
                            <o:lock v:ext="edit" aspectratio="t"/>
                            <v:textbox inset=",7.2pt,,7.2pt"/>
                          </v:rect>
                          <v:rect id="Rectangle 15" o:spid="_x0000_s1036" style="position:absolute;left:9951;top:867;width:556;height:720;rotation:-47857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" fillcolor="white [3212]" stroked="f" strokecolor="#4a7ebb" strokeweight="1.5pt">
                            <v:shadow opacity="22938f" offset="0"/>
                            <o:lock v:ext="edit" aspectratio="t"/>
                            <v:textbox inset=",7.2pt,,7.2pt"/>
                          </v:rect>
                        </v:group>
                        <v:shapetype id="_x0000_t7" coordsize="21600,21600" o:spt="7" adj="5400" path="m@0,l,21600@1,21600,21600,xe">
                          <v:stroke joinstyle="miter"/>
                          <v:formulas>
                            <v:f eqn="val #0"/>
                            <v:f eqn="sum width 0 #0"/>
                            <v:f eqn="prod #0 1 2"/>
                            <v:f eqn="sum width 0 @2"/>
                            <v:f eqn="mid #0 width"/>
                            <v:f eqn="mid @1 0"/>
                            <v:f eqn="prod height width #0"/>
                            <v:f eqn="prod @6 1 2"/>
                            <v:f eqn="sum height 0 @7"/>
                            <v:f eqn="prod width 1 2"/>
                            <v:f eqn="sum #0 0 @9"/>
                            <v:f eqn="if @10 @8 0"/>
                            <v:f eqn="if @10 @7 height"/>
                          </v:formulas>
                          <v:path gradientshapeok="t" o:connecttype="custom" o:connectlocs="@4,0;10800,@11;@3,10800;@5,21600;10800,@12;@2,10800" textboxrect="1800,1800,19800,19800;8100,8100,13500,13500;10800,10800,10800,10800"/>
                          <v:handles>
                            <v:h position="#0,topLeft" xrange="0,21600"/>
                          </v:handles>
                        </v:shapetype>
                        <v:shape id="AutoShape 10" o:spid="_x0000_s1037" type="#_x0000_t7" style="position:absolute;left:9790;top:1062;width:116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" adj="3817" fillcolor="#3a3a3c [3213]" stroked="f" strokecolor="#4a7ebb" strokeweight="1.5pt">
                          <v:shadow opacity="22938f" offset="0"/>
                          <v:textbox inset=",7.2pt,,7.2pt"/>
                        </v:shape>
                      </v:group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</w:tr>
      <w:tr w:rsidR="00F00EF0" w14:paraId="47E26626" w14:textId="77777777" w:rsidTr="00A25B61">
        <w:tc>
          <w:tcPr>
            <w:tcW w:w="6663" w:type="dxa"/>
          </w:tcPr>
          <w:p w14:paraId="151F1938" w14:textId="53F522C8" w:rsidR="00F00EF0" w:rsidRDefault="00F00EF0" w:rsidP="00F00EF0">
            <w:sdt>
              <w:sdtPr>
                <w:id w:val="-789117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int="eastAsia"/>
                  </w:rPr>
                  <w:t>☐</w:t>
                </w:r>
              </w:sdtContent>
            </w:sdt>
            <w:r>
              <w:t xml:space="preserve"> AWARENESS </w:t>
            </w:r>
          </w:p>
        </w:tc>
        <w:tc>
          <w:tcPr>
            <w:tcW w:w="5029" w:type="dxa"/>
          </w:tcPr>
          <w:p w14:paraId="65173F40" w14:textId="50FFCE0B" w:rsidR="00F00EF0" w:rsidRDefault="00F00EF0" w:rsidP="00F00EF0"/>
        </w:tc>
      </w:tr>
      <w:tr w:rsidR="00F00EF0" w14:paraId="0D1758EB" w14:textId="77777777" w:rsidTr="00A25B61">
        <w:tc>
          <w:tcPr>
            <w:tcW w:w="6663" w:type="dxa"/>
          </w:tcPr>
          <w:p w14:paraId="537588DC" w14:textId="551583AA" w:rsidR="00F00EF0" w:rsidRDefault="00F00EF0" w:rsidP="00F00EF0">
            <w:sdt>
              <w:sdtPr>
                <w:id w:val="-1565869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int="eastAsia"/>
                  </w:rPr>
                  <w:t>☐</w:t>
                </w:r>
              </w:sdtContent>
            </w:sdt>
            <w:r>
              <w:t xml:space="preserve"> IMPLEMENTATION PROJECT PLAN</w:t>
            </w:r>
          </w:p>
        </w:tc>
        <w:tc>
          <w:tcPr>
            <w:tcW w:w="5029" w:type="dxa"/>
          </w:tcPr>
          <w:p w14:paraId="5F103D95" w14:textId="24B84E23" w:rsidR="00F00EF0" w:rsidRDefault="00F00EF0" w:rsidP="00F00EF0"/>
        </w:tc>
      </w:tr>
      <w:tr w:rsidR="00F00EF0" w14:paraId="77BBD3B6" w14:textId="77777777" w:rsidTr="00A25B61">
        <w:tc>
          <w:tcPr>
            <w:tcW w:w="6663" w:type="dxa"/>
          </w:tcPr>
          <w:p w14:paraId="53BAF667" w14:textId="3F9D059E" w:rsidR="00F00EF0" w:rsidRDefault="00F00EF0" w:rsidP="00F00EF0">
            <w:sdt>
              <w:sdtPr>
                <w:id w:val="1290096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int="eastAsia"/>
                  </w:rPr>
                  <w:t>☐</w:t>
                </w:r>
              </w:sdtContent>
            </w:sdt>
            <w:r>
              <w:t xml:space="preserve"> GAP ANALYSES</w:t>
            </w:r>
          </w:p>
        </w:tc>
        <w:tc>
          <w:tcPr>
            <w:tcW w:w="5029" w:type="dxa"/>
          </w:tcPr>
          <w:p w14:paraId="468BAEC0" w14:textId="0BEA6BC1" w:rsidR="00F00EF0" w:rsidRDefault="00F00EF0" w:rsidP="00F00EF0"/>
        </w:tc>
      </w:tr>
      <w:tr w:rsidR="00F00EF0" w14:paraId="38BA6A6D" w14:textId="77777777" w:rsidTr="00A25B61">
        <w:tc>
          <w:tcPr>
            <w:tcW w:w="6663" w:type="dxa"/>
          </w:tcPr>
          <w:p w14:paraId="7BB5F6C2" w14:textId="7B565F8E" w:rsidR="00F00EF0" w:rsidRDefault="00F00EF0" w:rsidP="00F00EF0">
            <w:sdt>
              <w:sdtPr>
                <w:id w:val="1852213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int="eastAsia"/>
                  </w:rPr>
                  <w:t>☐</w:t>
                </w:r>
              </w:sdtContent>
            </w:sdt>
            <w:r>
              <w:t xml:space="preserve"> DOCUMENTATION</w:t>
            </w:r>
          </w:p>
        </w:tc>
        <w:tc>
          <w:tcPr>
            <w:tcW w:w="5029" w:type="dxa"/>
          </w:tcPr>
          <w:p w14:paraId="0EC8643E" w14:textId="59850857" w:rsidR="00F00EF0" w:rsidRDefault="00F00EF0" w:rsidP="00F00EF0"/>
        </w:tc>
      </w:tr>
      <w:tr w:rsidR="00F00EF0" w14:paraId="4B0EF7B4" w14:textId="77777777" w:rsidTr="00A25B61">
        <w:tc>
          <w:tcPr>
            <w:tcW w:w="6663" w:type="dxa"/>
          </w:tcPr>
          <w:p w14:paraId="6291B183" w14:textId="50F12C66" w:rsidR="00F00EF0" w:rsidRDefault="00F00EF0" w:rsidP="00F00EF0">
            <w:sdt>
              <w:sdtPr>
                <w:id w:val="1419453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int="eastAsia"/>
                  </w:rPr>
                  <w:t>☐</w:t>
                </w:r>
              </w:sdtContent>
            </w:sdt>
            <w:r>
              <w:t xml:space="preserve"> INTERNAL AUDITING </w:t>
            </w:r>
          </w:p>
        </w:tc>
        <w:tc>
          <w:tcPr>
            <w:tcW w:w="5029" w:type="dxa"/>
          </w:tcPr>
          <w:p w14:paraId="0A53C73C" w14:textId="091D61E1" w:rsidR="00F00EF0" w:rsidRDefault="00F00EF0" w:rsidP="00F00EF0"/>
        </w:tc>
      </w:tr>
      <w:tr w:rsidR="00F00EF0" w14:paraId="6F11BC99" w14:textId="77777777" w:rsidTr="00A25B61">
        <w:tc>
          <w:tcPr>
            <w:tcW w:w="6663" w:type="dxa"/>
          </w:tcPr>
          <w:p w14:paraId="184182FE" w14:textId="26E2D542" w:rsidR="00F00EF0" w:rsidRDefault="00F00EF0" w:rsidP="00F00EF0">
            <w:sdt>
              <w:sdtPr>
                <w:id w:val="1550807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int="eastAsia"/>
                  </w:rPr>
                  <w:t>☐</w:t>
                </w:r>
              </w:sdtContent>
            </w:sdt>
            <w:r>
              <w:t xml:space="preserve"> PREPARATION FOR CERTIFICATION</w:t>
            </w:r>
          </w:p>
        </w:tc>
        <w:tc>
          <w:tcPr>
            <w:tcW w:w="5029" w:type="dxa"/>
          </w:tcPr>
          <w:p w14:paraId="244B1282" w14:textId="4740A06C" w:rsidR="00F00EF0" w:rsidRDefault="00F00EF0" w:rsidP="00F00EF0"/>
        </w:tc>
      </w:tr>
      <w:tr w:rsidR="00F00EF0" w14:paraId="1A042EFA" w14:textId="77777777" w:rsidTr="00A25B61">
        <w:tc>
          <w:tcPr>
            <w:tcW w:w="6663" w:type="dxa"/>
          </w:tcPr>
          <w:p w14:paraId="053EC54C" w14:textId="77777777" w:rsidR="00F00EF0" w:rsidRDefault="00F00EF0" w:rsidP="00F00EF0"/>
          <w:p w14:paraId="424AEA7F" w14:textId="33A6CA82" w:rsidR="00F00EF0" w:rsidRDefault="00F00EF0" w:rsidP="00F00EF0">
            <w:r w:rsidRPr="00D048E4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1" locked="1" layoutInCell="1" allowOverlap="1" wp14:anchorId="206E66BE" wp14:editId="521628F8">
                      <wp:simplePos x="0" y="0"/>
                      <wp:positionH relativeFrom="page">
                        <wp:posOffset>22225</wp:posOffset>
                      </wp:positionH>
                      <wp:positionV relativeFrom="page">
                        <wp:posOffset>89535</wp:posOffset>
                      </wp:positionV>
                      <wp:extent cx="8001000" cy="1028700"/>
                      <wp:effectExtent l="0" t="0" r="0" b="0"/>
                      <wp:wrapNone/>
                      <wp:docPr id="1800474914" name="Rectangle 6" title="Colored backgroun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01F56" id="Rectangle 6" o:spid="_x0000_s1026" alt="Title: Colored background" style="position:absolute;margin-left:1.75pt;margin-top:7.05pt;width:630pt;height:81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" fillcolor="#00b0f0 [3204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rFonts w:asciiTheme="majorHAnsi" w:eastAsiaTheme="majorEastAsia" w:hAnsiTheme="majorHAnsi" w:cstheme="majorBidi"/>
                <w:color w:val="FFFFFF" w:themeColor="background1"/>
                <w:spacing w:val="5"/>
                <w:kern w:val="28"/>
                <w:sz w:val="56"/>
                <w:szCs w:val="56"/>
              </w:rPr>
              <w:t>QUALITY ASSURANCE IN HIGHER EDUCATION</w:t>
            </w:r>
          </w:p>
          <w:p w14:paraId="56FB0860" w14:textId="4204729B" w:rsidR="00F00EF0" w:rsidRDefault="00104157" w:rsidP="00104157">
            <w:sdt>
              <w:sdtPr>
                <w:id w:val="1768267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RESEARCH ETHICS COMMITTEE MEMBER</w:t>
            </w:r>
            <w:r>
              <w:t xml:space="preserve"> </w:t>
            </w:r>
          </w:p>
        </w:tc>
        <w:tc>
          <w:tcPr>
            <w:tcW w:w="5029" w:type="dxa"/>
          </w:tcPr>
          <w:p w14:paraId="777D3917" w14:textId="225E2CDD" w:rsidR="00F00EF0" w:rsidRDefault="00F00EF0" w:rsidP="00F00EF0">
            <w:r w:rsidRPr="00D048E4"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1" layoutInCell="1" allowOverlap="1" wp14:anchorId="11EBE464" wp14:editId="395E4CBD">
                      <wp:simplePos x="0" y="0"/>
                      <wp:positionH relativeFrom="page">
                        <wp:posOffset>1165860</wp:posOffset>
                      </wp:positionH>
                      <wp:positionV relativeFrom="page">
                        <wp:posOffset>35560</wp:posOffset>
                      </wp:positionV>
                      <wp:extent cx="1367155" cy="1361440"/>
                      <wp:effectExtent l="19050" t="0" r="4445" b="10160"/>
                      <wp:wrapNone/>
                      <wp:docPr id="605113223" name="Group 23" title="File folder ic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7155" cy="1361440"/>
                                <a:chOff x="9216" y="155"/>
                                <a:chExt cx="2518" cy="2194"/>
                              </a:xfrm>
                            </wpg:grpSpPr>
                            <wpg:grpSp>
                              <wpg:cNvPr id="2136716253" name="Group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216" y="155"/>
                                  <a:ext cx="2518" cy="2194"/>
                                  <a:chOff x="9216" y="155"/>
                                  <a:chExt cx="2518" cy="2194"/>
                                </a:xfrm>
                              </wpg:grpSpPr>
                              <wps:wsp>
                                <wps:cNvPr id="497198810" name="AutoShap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540" y="155"/>
                                    <a:ext cx="2194" cy="2194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25400">
                                        <a:solidFill>
                                          <a:schemeClr val="accent2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1281443816" name="Auto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16" y="202"/>
                                    <a:ext cx="2100" cy="2100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rgbClr val="07B907"/>
                                  </a:solidFill>
                                  <a:ln w="25400">
                                    <a:solidFill>
                                      <a:srgbClr val="FFC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35943324" name="Group 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70" y="865"/>
                                  <a:ext cx="1160" cy="757"/>
                                  <a:chOff x="9790" y="921"/>
                                  <a:chExt cx="1160" cy="757"/>
                                </a:xfrm>
                              </wpg:grpSpPr>
                              <wpg:grpSp>
                                <wpg:cNvPr id="1077527736" name="Group 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790" y="921"/>
                                    <a:ext cx="940" cy="757"/>
                                    <a:chOff x="9790" y="921"/>
                                    <a:chExt cx="940" cy="757"/>
                                  </a:xfrm>
                                </wpg:grpSpPr>
                                <wpg:grpSp>
                                  <wpg:cNvPr id="1219290512" name="Group 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790" y="921"/>
                                      <a:ext cx="940" cy="757"/>
                                      <a:chOff x="9790" y="901"/>
                                      <a:chExt cx="940" cy="757"/>
                                    </a:xfrm>
                                  </wpg:grpSpPr>
                                  <wps:wsp>
                                    <wps:cNvPr id="1960993587" name="Rectangle 196099358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790" y="974"/>
                                        <a:ext cx="940" cy="68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accent2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4A7EBB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25400" dir="5400000" algn="ctr" rotWithShape="0">
                                                <a:srgbClr val="808080">
                                                  <a:alpha val="35001"/>
                                                </a:srgbClr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91440" rIns="91440" bIns="9144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79126848" name="AutoShape 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407" y="901"/>
                                        <a:ext cx="260" cy="179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chemeClr val="accent2">
                                          <a:lumMod val="5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4A7EBB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25400" dir="5400000" algn="ctr" rotWithShape="0">
                                                <a:srgbClr val="808080">
                                                  <a:alpha val="35001"/>
                                                </a:srgbClr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91440" rIns="91440" bIns="9144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27744609" name="Rectangle 1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4381511">
                                      <a:off x="9895" y="899"/>
                                      <a:ext cx="556" cy="7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2">
                                        <a:lumMod val="75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4A7EBB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  <wps:wsp>
                                  <wps:cNvPr id="1505346830" name="Rectangle 1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4381511">
                                      <a:off x="9951" y="867"/>
                                      <a:ext cx="556" cy="7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4A7EBB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84297994" name="AutoShape 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790" y="1062"/>
                                    <a:ext cx="1160" cy="616"/>
                                  </a:xfrm>
                                  <a:prstGeom prst="parallelogram">
                                    <a:avLst>
                                      <a:gd name="adj" fmla="val 33277"/>
                                    </a:avLst>
                                  </a:prstGeom>
                                  <a:solidFill>
                                    <a:schemeClr val="accent4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4A7EBB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250E19" id="Group 23" o:spid="_x0000_s1026" alt="Title: File folder icon" style="position:absolute;margin-left:91.8pt;margin-top:2.8pt;width:107.65pt;height:107.2pt;z-index:251734016;mso-position-horizontal-relative:page;mso-position-vertical-relative:page" coordorigin="9216,155" coordsize="2518,2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">
                      <v:group id="Group 22" o:spid="_x0000_s1027" style="position:absolute;left:9216;top:155;width:2518;height:2194" coordorigin="9216,155" coordsize="2518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">
                        <v:shape id="AutoShape 19" o:spid="_x0000_s1028" type="#_x0000_t4" style="position:absolute;left:9540;top:155;width:2194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" fillcolor="white [3212]" stroked="f" strokecolor="#00759e [3205]" strokeweight="2pt">
                          <v:shadow opacity="22938f" offset="0"/>
                          <v:textbox inset=",7.2pt,,7.2pt"/>
                        </v:shape>
                        <v:shape id="AutoShape 7" o:spid="_x0000_s1029" type="#_x0000_t4" style="position:absolute;left:9216;top:202;width:2100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" fillcolor="#07b907" strokecolor="#ffc000" strokeweight="2pt">
                          <v:shadow opacity="22938f" offset="0"/>
                          <v:textbox inset=",7.2pt,,7.2pt"/>
                        </v:shape>
                      </v:group>
                      <v:group id="Group 18" o:spid="_x0000_s1030" style="position:absolute;left:9770;top:865;width:1160;height:757" coordorigin="9790,921" coordsize="116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">
                        <v:group id="Group 17" o:spid="_x0000_s1031" style="position:absolute;left:9790;top:921;width:940;height:757" coordorigin="9790,921" coordsize="94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">
                          <v:group id="Group 13" o:spid="_x0000_s1032" style="position:absolute;left:9790;top:921;width:940;height:757" coordorigin="9790,901" coordsize="940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">
                            <v:rect id="Rectangle 1960993587" o:spid="_x0000_s1033" style="position:absolute;left:9790;top:974;width:940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" fillcolor="#00394e [1605]" stroked="f" strokecolor="#4a7ebb" strokeweight="1.5pt">
                              <v:shadow opacity="22938f" offset="0"/>
                              <v:textbox inset=",7.2pt,,7.2pt"/>
                            </v:rect>
                            <v:roundrect id="AutoShape 12" o:spid="_x0000_s1034" style="position:absolute;left:10407;top:901;width:260;height:17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" fillcolor="#00394e [1605]" stroked="f" strokecolor="#4a7ebb" strokeweight="1.5pt">
                              <v:shadow opacity="22938f" offset="0"/>
                              <v:textbox inset=",7.2pt,,7.2pt"/>
                            </v:roundrect>
                          </v:group>
                          <v:rect id="Rectangle 14" o:spid="_x0000_s1035" style="position:absolute;left:9895;top:899;width:556;height:720;rotation:-47857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" fillcolor="#adadad [2414]" stroked="f" strokecolor="#4a7ebb" strokeweight="1.5pt">
                            <v:shadow opacity="22938f" offset="0"/>
                            <o:lock v:ext="edit" aspectratio="t"/>
                            <v:textbox inset=",7.2pt,,7.2pt"/>
                          </v:rect>
                          <v:rect id="Rectangle 15" o:spid="_x0000_s1036" style="position:absolute;left:9951;top:867;width:556;height:720;rotation:-478577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" fillcolor="white [3212]" stroked="f" strokecolor="#4a7ebb" strokeweight="1.5pt">
                            <v:shadow opacity="22938f" offset="0"/>
                            <o:lock v:ext="edit" aspectratio="t"/>
                            <v:textbox inset=",7.2pt,,7.2pt"/>
                          </v:rect>
                        </v:group>
                        <v:shape id="AutoShape 10" o:spid="_x0000_s1037" type="#_x0000_t7" style="position:absolute;left:9790;top:1062;width:116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" adj="3817" fillcolor="#189380 [2407]" stroked="f" strokecolor="#4a7ebb" strokeweight="1.5pt">
                          <v:shadow opacity="22938f" offset="0"/>
                          <v:textbox inset=",7.2pt,,7.2pt"/>
                        </v:shape>
                      </v:group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</w:tr>
      <w:tr w:rsidR="00F00EF0" w14:paraId="09169141" w14:textId="77777777" w:rsidTr="00A25B61">
        <w:tc>
          <w:tcPr>
            <w:tcW w:w="6663" w:type="dxa"/>
          </w:tcPr>
          <w:p w14:paraId="2D8AFDF8" w14:textId="0050B0B4" w:rsidR="00F00EF0" w:rsidRDefault="00F00EF0" w:rsidP="00F00EF0">
            <w:sdt>
              <w:sdtPr>
                <w:id w:val="623736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MONITORING AND EVALUATION </w:t>
            </w:r>
          </w:p>
        </w:tc>
        <w:tc>
          <w:tcPr>
            <w:tcW w:w="5029" w:type="dxa"/>
          </w:tcPr>
          <w:p w14:paraId="483DE211" w14:textId="56B4FA04" w:rsidR="00F00EF0" w:rsidRDefault="00F00EF0" w:rsidP="00F00EF0"/>
        </w:tc>
      </w:tr>
      <w:tr w:rsidR="00F00EF0" w14:paraId="417CEA51" w14:textId="77777777" w:rsidTr="00A25B61">
        <w:tc>
          <w:tcPr>
            <w:tcW w:w="6663" w:type="dxa"/>
          </w:tcPr>
          <w:p w14:paraId="41CF0D61" w14:textId="3CB9E666" w:rsidR="00F00EF0" w:rsidRDefault="00F00EF0" w:rsidP="00F00EF0">
            <w:sdt>
              <w:sdtPr>
                <w:id w:val="-107515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QUALITY IN RESEARCH PROCESSES</w:t>
            </w:r>
          </w:p>
        </w:tc>
        <w:tc>
          <w:tcPr>
            <w:tcW w:w="5029" w:type="dxa"/>
          </w:tcPr>
          <w:p w14:paraId="3F4126DE" w14:textId="23C0C4A5" w:rsidR="00F00EF0" w:rsidRDefault="00F00EF0" w:rsidP="00F00EF0"/>
        </w:tc>
      </w:tr>
    </w:tbl>
    <w:p w14:paraId="2D8D432A" w14:textId="77777777" w:rsidR="00AF5CAE" w:rsidRPr="00B86409" w:rsidRDefault="00AF5CAE" w:rsidP="00B86409">
      <w:pPr>
        <w:pStyle w:val="NoSpacing"/>
        <w:rPr>
          <w:sz w:val="4"/>
        </w:rPr>
      </w:pPr>
    </w:p>
    <w:sectPr w:rsidR="00AF5CAE" w:rsidRPr="00B86409" w:rsidSect="00890245">
      <w:footerReference w:type="default" r:id="rId12"/>
      <w:pgSz w:w="12240" w:h="15840" w:code="1"/>
      <w:pgMar w:top="0" w:right="0" w:bottom="0" w:left="0" w:header="0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EE0FB" w14:textId="77777777" w:rsidR="00890245" w:rsidRDefault="00890245" w:rsidP="001851E3">
      <w:pPr>
        <w:spacing w:after="0" w:line="240" w:lineRule="auto"/>
      </w:pPr>
      <w:r>
        <w:separator/>
      </w:r>
    </w:p>
  </w:endnote>
  <w:endnote w:type="continuationSeparator" w:id="0">
    <w:p w14:paraId="0C3F8B2F" w14:textId="77777777" w:rsidR="00890245" w:rsidRDefault="00890245" w:rsidP="00185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6453710"/>
      <w:docPartObj>
        <w:docPartGallery w:val="Page Numbers (Bottom of Page)"/>
        <w:docPartUnique/>
      </w:docPartObj>
    </w:sdtPr>
    <w:sdtEndPr>
      <w:rPr>
        <w:b/>
        <w:bCs/>
        <w:color w:val="7F7F7F" w:themeColor="background1" w:themeShade="7F"/>
        <w:spacing w:val="60"/>
      </w:rPr>
    </w:sdtEndPr>
    <w:sdtContent>
      <w:p w14:paraId="2EB5D6D5" w14:textId="6415D155" w:rsidR="00A25B61" w:rsidRPr="00A25B61" w:rsidRDefault="00A25B6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 w:rsidRPr="00A25B61">
          <w:rPr>
            <w:b/>
            <w:bCs/>
          </w:rPr>
          <w:fldChar w:fldCharType="begin"/>
        </w:r>
        <w:r w:rsidRPr="00A25B61">
          <w:rPr>
            <w:b/>
            <w:bCs/>
          </w:rPr>
          <w:instrText xml:space="preserve"> PAGE   \* MERGEFORMAT </w:instrText>
        </w:r>
        <w:r w:rsidRPr="00A25B61">
          <w:rPr>
            <w:b/>
            <w:bCs/>
          </w:rPr>
          <w:fldChar w:fldCharType="separate"/>
        </w:r>
        <w:r w:rsidRPr="00A25B61">
          <w:rPr>
            <w:b/>
            <w:bCs/>
            <w:noProof/>
          </w:rPr>
          <w:t>2</w:t>
        </w:r>
        <w:r w:rsidRPr="00A25B61">
          <w:rPr>
            <w:b/>
            <w:bCs/>
            <w:noProof/>
          </w:rPr>
          <w:fldChar w:fldCharType="end"/>
        </w:r>
        <w:r w:rsidRPr="00A25B61">
          <w:rPr>
            <w:b/>
            <w:bCs/>
          </w:rPr>
          <w:t xml:space="preserve"> | </w:t>
        </w:r>
        <w:r w:rsidRPr="00A25B61">
          <w:rPr>
            <w:b/>
            <w:bCs/>
            <w:color w:val="7F7F7F" w:themeColor="background1" w:themeShade="7F"/>
            <w:spacing w:val="60"/>
          </w:rPr>
          <w:t>Page</w:t>
        </w:r>
      </w:p>
    </w:sdtContent>
  </w:sdt>
  <w:p w14:paraId="153AE33D" w14:textId="05EEA17C" w:rsidR="00EF620A" w:rsidRPr="005144D6" w:rsidRDefault="00EF620A" w:rsidP="004B712E">
    <w:pPr>
      <w:pStyle w:val="Footer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F0ED6" w14:textId="77777777" w:rsidR="00890245" w:rsidRDefault="00890245" w:rsidP="001851E3">
      <w:pPr>
        <w:spacing w:after="0" w:line="240" w:lineRule="auto"/>
      </w:pPr>
      <w:r>
        <w:separator/>
      </w:r>
    </w:p>
  </w:footnote>
  <w:footnote w:type="continuationSeparator" w:id="0">
    <w:p w14:paraId="70DF0160" w14:textId="77777777" w:rsidR="00890245" w:rsidRDefault="00890245" w:rsidP="001851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040B7"/>
    <w:multiLevelType w:val="hybridMultilevel"/>
    <w:tmpl w:val="E982C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250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6EF"/>
    <w:rsid w:val="000318AD"/>
    <w:rsid w:val="00046D59"/>
    <w:rsid w:val="00072251"/>
    <w:rsid w:val="000D0393"/>
    <w:rsid w:val="000D0A18"/>
    <w:rsid w:val="001037EA"/>
    <w:rsid w:val="00104157"/>
    <w:rsid w:val="00106EDE"/>
    <w:rsid w:val="0011361F"/>
    <w:rsid w:val="00137899"/>
    <w:rsid w:val="0015053D"/>
    <w:rsid w:val="00160C44"/>
    <w:rsid w:val="001851E3"/>
    <w:rsid w:val="001B09B4"/>
    <w:rsid w:val="001D3619"/>
    <w:rsid w:val="001E0239"/>
    <w:rsid w:val="001E261C"/>
    <w:rsid w:val="00201411"/>
    <w:rsid w:val="00203215"/>
    <w:rsid w:val="002201B4"/>
    <w:rsid w:val="00253FEB"/>
    <w:rsid w:val="00275D7E"/>
    <w:rsid w:val="00296DCE"/>
    <w:rsid w:val="002B7BE3"/>
    <w:rsid w:val="002D5E80"/>
    <w:rsid w:val="002E706B"/>
    <w:rsid w:val="002F6D97"/>
    <w:rsid w:val="0032014B"/>
    <w:rsid w:val="00320965"/>
    <w:rsid w:val="00331DCF"/>
    <w:rsid w:val="00336FC7"/>
    <w:rsid w:val="00346CE7"/>
    <w:rsid w:val="00351BD9"/>
    <w:rsid w:val="00384E8B"/>
    <w:rsid w:val="00395724"/>
    <w:rsid w:val="003A4A36"/>
    <w:rsid w:val="003B3712"/>
    <w:rsid w:val="003C465D"/>
    <w:rsid w:val="003D1951"/>
    <w:rsid w:val="003E56EF"/>
    <w:rsid w:val="00406E39"/>
    <w:rsid w:val="00421E98"/>
    <w:rsid w:val="0043113A"/>
    <w:rsid w:val="00440ABA"/>
    <w:rsid w:val="00442F38"/>
    <w:rsid w:val="00456D38"/>
    <w:rsid w:val="00472BA5"/>
    <w:rsid w:val="00480385"/>
    <w:rsid w:val="00490D8F"/>
    <w:rsid w:val="004A495F"/>
    <w:rsid w:val="004A7E2A"/>
    <w:rsid w:val="004B712E"/>
    <w:rsid w:val="004C071E"/>
    <w:rsid w:val="004C2FE9"/>
    <w:rsid w:val="004C5D51"/>
    <w:rsid w:val="0050360E"/>
    <w:rsid w:val="005144D6"/>
    <w:rsid w:val="00590475"/>
    <w:rsid w:val="00596F63"/>
    <w:rsid w:val="005B6FAA"/>
    <w:rsid w:val="005F198D"/>
    <w:rsid w:val="0060422C"/>
    <w:rsid w:val="00640B1D"/>
    <w:rsid w:val="006433FA"/>
    <w:rsid w:val="006521BC"/>
    <w:rsid w:val="00654B1F"/>
    <w:rsid w:val="006828BC"/>
    <w:rsid w:val="00697E65"/>
    <w:rsid w:val="006B0DC0"/>
    <w:rsid w:val="006B20CB"/>
    <w:rsid w:val="006C55EF"/>
    <w:rsid w:val="006C7991"/>
    <w:rsid w:val="006D3647"/>
    <w:rsid w:val="006D3BFB"/>
    <w:rsid w:val="006F1A66"/>
    <w:rsid w:val="00770549"/>
    <w:rsid w:val="00772EAB"/>
    <w:rsid w:val="00786B5A"/>
    <w:rsid w:val="00803C6C"/>
    <w:rsid w:val="0080746E"/>
    <w:rsid w:val="00807CEF"/>
    <w:rsid w:val="00825B27"/>
    <w:rsid w:val="008650B2"/>
    <w:rsid w:val="008829B8"/>
    <w:rsid w:val="00890245"/>
    <w:rsid w:val="008A3485"/>
    <w:rsid w:val="008C1FD6"/>
    <w:rsid w:val="008D1496"/>
    <w:rsid w:val="009258D6"/>
    <w:rsid w:val="00964971"/>
    <w:rsid w:val="00966250"/>
    <w:rsid w:val="00970258"/>
    <w:rsid w:val="00A0150E"/>
    <w:rsid w:val="00A02170"/>
    <w:rsid w:val="00A25B61"/>
    <w:rsid w:val="00A37F33"/>
    <w:rsid w:val="00A4336C"/>
    <w:rsid w:val="00A57668"/>
    <w:rsid w:val="00A779EB"/>
    <w:rsid w:val="00A84A01"/>
    <w:rsid w:val="00A90AFF"/>
    <w:rsid w:val="00AC14F0"/>
    <w:rsid w:val="00AC197A"/>
    <w:rsid w:val="00AD1126"/>
    <w:rsid w:val="00AD12E2"/>
    <w:rsid w:val="00AF4BAA"/>
    <w:rsid w:val="00AF5CAE"/>
    <w:rsid w:val="00B02CD6"/>
    <w:rsid w:val="00B04462"/>
    <w:rsid w:val="00B07C67"/>
    <w:rsid w:val="00B344C4"/>
    <w:rsid w:val="00B55A81"/>
    <w:rsid w:val="00B767C4"/>
    <w:rsid w:val="00B83FD5"/>
    <w:rsid w:val="00B86409"/>
    <w:rsid w:val="00BB1733"/>
    <w:rsid w:val="00BC4DA2"/>
    <w:rsid w:val="00BD2CA9"/>
    <w:rsid w:val="00BF4008"/>
    <w:rsid w:val="00BF40E7"/>
    <w:rsid w:val="00C4792A"/>
    <w:rsid w:val="00C601ED"/>
    <w:rsid w:val="00C62309"/>
    <w:rsid w:val="00C74B42"/>
    <w:rsid w:val="00C76D29"/>
    <w:rsid w:val="00CC2C1C"/>
    <w:rsid w:val="00CF27C5"/>
    <w:rsid w:val="00CF292F"/>
    <w:rsid w:val="00D048E4"/>
    <w:rsid w:val="00D2364A"/>
    <w:rsid w:val="00D54250"/>
    <w:rsid w:val="00D55B84"/>
    <w:rsid w:val="00D70136"/>
    <w:rsid w:val="00D77121"/>
    <w:rsid w:val="00D9202D"/>
    <w:rsid w:val="00DF0FCF"/>
    <w:rsid w:val="00E10EDB"/>
    <w:rsid w:val="00E2312E"/>
    <w:rsid w:val="00E5627B"/>
    <w:rsid w:val="00E745BF"/>
    <w:rsid w:val="00E74A3E"/>
    <w:rsid w:val="00EC54B8"/>
    <w:rsid w:val="00EE47CD"/>
    <w:rsid w:val="00EF620A"/>
    <w:rsid w:val="00F00EF0"/>
    <w:rsid w:val="00F10547"/>
    <w:rsid w:val="00F119A9"/>
    <w:rsid w:val="00F12818"/>
    <w:rsid w:val="00F3585E"/>
    <w:rsid w:val="00F36D93"/>
    <w:rsid w:val="00F810A3"/>
    <w:rsid w:val="00FA0E3C"/>
    <w:rsid w:val="00FB0CD7"/>
    <w:rsid w:val="00FB3015"/>
    <w:rsid w:val="00FB606C"/>
    <w:rsid w:val="00FE70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3A6B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6D59"/>
    <w:pPr>
      <w:spacing w:before="40" w:after="40" w:line="264" w:lineRule="auto"/>
    </w:pPr>
    <w:rPr>
      <w:color w:val="3A3A3C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11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83B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D11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11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11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1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12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1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12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D1126"/>
    <w:rPr>
      <w:rFonts w:asciiTheme="majorHAnsi" w:eastAsiaTheme="majorEastAsia" w:hAnsiTheme="majorHAnsi" w:cstheme="majorBidi"/>
      <w:color w:val="0083B3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640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851E3"/>
    <w:rPr>
      <w:color w:val="203359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51E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296DC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B8640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D048E4"/>
    <w:pPr>
      <w:pBdr>
        <w:bottom w:val="single" w:sz="8" w:space="4" w:color="00B0F0" w:themeColor="accent1"/>
      </w:pBdr>
      <w:spacing w:before="0" w:after="48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048E4"/>
    <w:rPr>
      <w:rFonts w:asciiTheme="majorHAnsi" w:eastAsiaTheme="majorEastAsia" w:hAnsiTheme="majorHAnsi" w:cstheme="majorBidi"/>
      <w:color w:val="FFFFFF" w:themeColor="background1"/>
      <w:spacing w:val="5"/>
      <w:kern w:val="28"/>
      <w:sz w:val="56"/>
      <w:szCs w:val="52"/>
    </w:rPr>
  </w:style>
  <w:style w:type="paragraph" w:styleId="Header">
    <w:name w:val="header"/>
    <w:basedOn w:val="Normal"/>
    <w:link w:val="HeaderChar"/>
    <w:uiPriority w:val="99"/>
    <w:unhideWhenUsed/>
    <w:rsid w:val="004B712E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12E"/>
    <w:rPr>
      <w:color w:val="3A3A3C" w:themeColor="text1"/>
    </w:rPr>
  </w:style>
  <w:style w:type="paragraph" w:styleId="Footer">
    <w:name w:val="footer"/>
    <w:basedOn w:val="Normal"/>
    <w:link w:val="FooterChar"/>
    <w:uiPriority w:val="99"/>
    <w:unhideWhenUsed/>
    <w:rsid w:val="004B712E"/>
    <w:pPr>
      <w:tabs>
        <w:tab w:val="center" w:pos="4320"/>
        <w:tab w:val="right" w:pos="8640"/>
      </w:tabs>
      <w:spacing w:before="0" w:after="0" w:line="240" w:lineRule="auto"/>
      <w:jc w:val="center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4B712E"/>
    <w:rPr>
      <w:color w:val="3A3A3C" w:themeColor="text1"/>
      <w:sz w:val="18"/>
    </w:rPr>
  </w:style>
  <w:style w:type="paragraph" w:customStyle="1" w:styleId="Tablehead">
    <w:name w:val="Table head"/>
    <w:basedOn w:val="Normal"/>
    <w:link w:val="TableheadChar"/>
    <w:qFormat/>
    <w:rsid w:val="00275D7E"/>
    <w:pPr>
      <w:jc w:val="center"/>
    </w:pPr>
    <w:rPr>
      <w:b/>
      <w:color w:val="00B0F0" w:themeColor="accent1"/>
    </w:rPr>
  </w:style>
  <w:style w:type="character" w:customStyle="1" w:styleId="TableheadChar">
    <w:name w:val="Table head Char"/>
    <w:basedOn w:val="DefaultParagraphFont"/>
    <w:link w:val="Tablehead"/>
    <w:rsid w:val="00275D7E"/>
    <w:rPr>
      <w:b/>
      <w:color w:val="00B0F0" w:themeColor="accent1"/>
    </w:rPr>
  </w:style>
  <w:style w:type="character" w:styleId="PlaceholderText">
    <w:name w:val="Placeholder Text"/>
    <w:basedOn w:val="DefaultParagraphFont"/>
    <w:uiPriority w:val="99"/>
    <w:semiHidden/>
    <w:rsid w:val="004C071E"/>
    <w:rPr>
      <w:color w:val="808080"/>
    </w:rPr>
  </w:style>
  <w:style w:type="character" w:customStyle="1" w:styleId="NoSpacingChar">
    <w:name w:val="No Spacing Char"/>
    <w:basedOn w:val="DefaultParagraphFont"/>
    <w:link w:val="NoSpacing"/>
    <w:uiPriority w:val="1"/>
    <w:rsid w:val="00EE4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Y\AppData\Roaming\Microsoft\Templates\Documents%20to%20store%20and%20share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7FF5CA21DDE432E95B6EE4E2D23D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5554D-433E-401C-A75E-362134FC2215}"/>
      </w:docPartPr>
      <w:docPartBody>
        <w:p w:rsidR="0029516C" w:rsidRDefault="00000000">
          <w:pPr>
            <w:pStyle w:val="97FF5CA21DDE432E95B6EE4E2D23DD38"/>
          </w:pPr>
          <w:r w:rsidRPr="009F44B5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727"/>
    <w:rsid w:val="0029516C"/>
    <w:rsid w:val="00562245"/>
    <w:rsid w:val="005C12D3"/>
    <w:rsid w:val="00604102"/>
    <w:rsid w:val="008877C5"/>
    <w:rsid w:val="00EF2727"/>
    <w:rsid w:val="00F91F3D"/>
    <w:rsid w:val="00FB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ZA" w:eastAsia="en-Z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7FF5CA21DDE432E95B6EE4E2D23DD38">
    <w:name w:val="97FF5CA21DDE432E95B6EE4E2D23DD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4">
      <a:dk1>
        <a:srgbClr val="3A3A3C"/>
      </a:dk1>
      <a:lt1>
        <a:sysClr val="window" lastClr="FFFFFF"/>
      </a:lt1>
      <a:dk2>
        <a:srgbClr val="00759E"/>
      </a:dk2>
      <a:lt2>
        <a:srgbClr val="E8E8E8"/>
      </a:lt2>
      <a:accent1>
        <a:srgbClr val="00B0F0"/>
      </a:accent1>
      <a:accent2>
        <a:srgbClr val="00759E"/>
      </a:accent2>
      <a:accent3>
        <a:srgbClr val="6DD9FF"/>
      </a:accent3>
      <a:accent4>
        <a:srgbClr val="21C5AC"/>
      </a:accent4>
      <a:accent5>
        <a:srgbClr val="00759E"/>
      </a:accent5>
      <a:accent6>
        <a:srgbClr val="BDC3B9"/>
      </a:accent6>
      <a:hlink>
        <a:srgbClr val="203359"/>
      </a:hlink>
      <a:folHlink>
        <a:srgbClr val="7E334C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4BA6274-8459-4F53-9725-46B48183A1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304001-BA53-465A-A614-4A9EC073FA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C08791-0BA5-4CE7-AA4C-C26E5EA580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059397-8F46-4119-AE9A-BD76FCBDF3A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Documents to store and share checklist</Template>
  <TotalTime>0</TotalTime>
  <Pages>2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2024-04-08T10:08:00Z</dcterms:created>
  <dcterms:modified xsi:type="dcterms:W3CDTF">2024-04-08T10:13:00Z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