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5169489"/>
        <w:docPartObj>
          <w:docPartGallery w:val="Cover Pages"/>
          <w:docPartUnique/>
        </w:docPartObj>
      </w:sdtPr>
      <w:sdtContent>
        <w:p w14:paraId="784CD890" w14:textId="669339E4" w:rsidR="00EE47CD" w:rsidRDefault="00EE47CD" w:rsidP="00B02CD6">
          <w:pPr>
            <w:jc w:val="center"/>
          </w:pPr>
          <w:r>
            <w:rPr>
              <w:noProof/>
            </w:rPr>
            <w:drawing>
              <wp:inline distT="0" distB="0" distL="0" distR="0" wp14:anchorId="3920C090" wp14:editId="188CEA4E">
                <wp:extent cx="7150735" cy="10092751"/>
                <wp:effectExtent l="0" t="0" r="0" b="3810"/>
                <wp:docPr id="56629238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6292386" name="Picture 566292386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735" cy="10092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020114C8" wp14:editId="6814F3F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71A570" w14:textId="69A33E17" w:rsidR="00EE47CD" w:rsidRDefault="00000000">
                                <w:pPr>
                                  <w:jc w:val="right"/>
                                  <w:rPr>
                                    <w:color w:val="00B0F0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B0F0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EE47CD">
                                      <w:rPr>
                                        <w:caps/>
                                        <w:color w:val="00B0F0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6A6A6D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4E481EC" w14:textId="31E1826C" w:rsidR="00EE47CD" w:rsidRDefault="00EE47CD">
                                    <w:pPr>
                                      <w:jc w:val="right"/>
                                      <w:rPr>
                                        <w:smallCaps/>
                                        <w:color w:val="6A6A6D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6A6A6D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20114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6" type="#_x0000_t202" style="position:absolute;left:0;text-align:left;margin-left:0;margin-top:0;width:8in;height:286.5pt;z-index:251712512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" filled="f" stroked="f" strokeweight=".5pt">
                    <v:textbox inset="126pt,0,54pt,0">
                      <w:txbxContent>
                        <w:p w14:paraId="1A71A570" w14:textId="69A33E17" w:rsidR="00EE47CD" w:rsidRDefault="00000000">
                          <w:pPr>
                            <w:jc w:val="right"/>
                            <w:rPr>
                              <w:color w:val="00B0F0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00B0F0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EE47CD">
                                <w:rPr>
                                  <w:caps/>
                                  <w:color w:val="00B0F0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6A6A6D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4E481EC" w14:textId="31E1826C" w:rsidR="00EE47CD" w:rsidRDefault="00EE47CD">
                              <w:pPr>
                                <w:jc w:val="right"/>
                                <w:rPr>
                                  <w:smallCaps/>
                                  <w:color w:val="6A6A6D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6A6A6D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97113F5" w14:textId="20336ACD" w:rsidR="00EE47CD" w:rsidRDefault="00000000">
          <w:pPr>
            <w:spacing w:before="0" w:after="160" w:line="259" w:lineRule="auto"/>
          </w:pPr>
        </w:p>
      </w:sdtContent>
    </w:sdt>
    <w:p w14:paraId="11BCFD23" w14:textId="77777777" w:rsidR="00A25B61" w:rsidRDefault="00A25B61" w:rsidP="00B02CD6">
      <w:pPr>
        <w:pStyle w:val="Title"/>
        <w:ind w:left="567"/>
      </w:pPr>
    </w:p>
    <w:p w14:paraId="43964A04" w14:textId="6DEF55D7" w:rsidR="00AD1126" w:rsidRPr="00D048E4" w:rsidRDefault="006433FA" w:rsidP="00B02CD6">
      <w:pPr>
        <w:pStyle w:val="Title"/>
        <w:ind w:left="567"/>
      </w:pPr>
      <w:r w:rsidRPr="00D048E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562E11E1" wp14:editId="112FB8F1">
                <wp:simplePos x="0" y="0"/>
                <wp:positionH relativeFrom="margin">
                  <wp:posOffset>6096000</wp:posOffset>
                </wp:positionH>
                <wp:positionV relativeFrom="margin">
                  <wp:posOffset>3665220</wp:posOffset>
                </wp:positionV>
                <wp:extent cx="1598295" cy="1516380"/>
                <wp:effectExtent l="19050" t="0" r="1905" b="7620"/>
                <wp:wrapNone/>
                <wp:docPr id="598426533" name="Group 23" title="File folder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516380"/>
                          <a:chOff x="9216" y="155"/>
                          <a:chExt cx="2518" cy="2194"/>
                        </a:xfrm>
                      </wpg:grpSpPr>
                      <wpg:grpSp>
                        <wpg:cNvPr id="737410062" name="Group 22"/>
                        <wpg:cNvGrpSpPr>
                          <a:grpSpLocks/>
                        </wpg:cNvGrpSpPr>
                        <wpg:grpSpPr bwMode="auto">
                          <a:xfrm>
                            <a:off x="9216" y="155"/>
                            <a:ext cx="2518" cy="2194"/>
                            <a:chOff x="9216" y="155"/>
                            <a:chExt cx="2518" cy="2194"/>
                          </a:xfrm>
                        </wpg:grpSpPr>
                        <wps:wsp>
                          <wps:cNvPr id="670846363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155"/>
                              <a:ext cx="2194" cy="2194"/>
                            </a:xfrm>
                            <a:prstGeom prst="diamond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26070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6" y="202"/>
                              <a:ext cx="2100" cy="2100"/>
                            </a:xfrm>
                            <a:prstGeom prst="diamond">
                              <a:avLst/>
                            </a:prstGeom>
                            <a:solidFill>
                              <a:srgbClr val="FF6600"/>
                            </a:solidFill>
                            <a:ln w="254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549164948" name="Group 18"/>
                        <wpg:cNvGrpSpPr>
                          <a:grpSpLocks/>
                        </wpg:cNvGrpSpPr>
                        <wpg:grpSpPr bwMode="auto">
                          <a:xfrm>
                            <a:off x="9770" y="865"/>
                            <a:ext cx="1160" cy="757"/>
                            <a:chOff x="9790" y="921"/>
                            <a:chExt cx="1160" cy="757"/>
                          </a:xfrm>
                        </wpg:grpSpPr>
                        <wpg:grpSp>
                          <wpg:cNvPr id="1828110763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9790" y="921"/>
                              <a:ext cx="940" cy="757"/>
                              <a:chOff x="9790" y="921"/>
                              <a:chExt cx="940" cy="757"/>
                            </a:xfrm>
                          </wpg:grpSpPr>
                          <wpg:grpSp>
                            <wpg:cNvPr id="123209897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90" y="921"/>
                                <a:ext cx="940" cy="757"/>
                                <a:chOff x="9790" y="901"/>
                                <a:chExt cx="940" cy="757"/>
                              </a:xfrm>
                            </wpg:grpSpPr>
                            <wps:wsp>
                              <wps:cNvPr id="699336095" name="Rectangle 699336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0" y="974"/>
                                  <a:ext cx="940" cy="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48591288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07" y="901"/>
                                  <a:ext cx="260" cy="17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87384716" name="Rectangle 14"/>
                            <wps:cNvSpPr>
                              <a:spLocks noChangeAspect="1" noChangeArrowheads="1"/>
                            </wps:cNvSpPr>
                            <wps:spPr bwMode="auto">
                              <a:xfrm rot="-4381511">
                                <a:off x="9895" y="899"/>
                                <a:ext cx="556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93560546" name="Rectangle 15"/>
                            <wps:cNvSpPr>
                              <a:spLocks noChangeAspect="1" noChangeArrowheads="1"/>
                            </wps:cNvSpPr>
                            <wps:spPr bwMode="auto">
                              <a:xfrm rot="-4381511">
                                <a:off x="9951" y="867"/>
                                <a:ext cx="556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2550279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0" y="1062"/>
                              <a:ext cx="1160" cy="616"/>
                            </a:xfrm>
                            <a:prstGeom prst="parallelogram">
                              <a:avLst>
                                <a:gd name="adj" fmla="val 33277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5049E" id="Group 23" o:spid="_x0000_s1026" alt="Title: File folder icon" style="position:absolute;margin-left:480pt;margin-top:288.6pt;width:125.85pt;height:119.4pt;z-index:251679744;mso-position-horizontal-relative:margin;mso-position-vertical-relative:margin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">
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" fillcolor="white [3212]" stroked="f" strokecolor="#00759e [3205]" strokeweight="2pt">
                    <v:shadow opacity="22938f" offset="0"/>
                    <v:textbox inset=",7.2pt,,7.2pt"/>
                  </v:shape>
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" fillcolor="#f60" strokecolor="#ffc000" strokeweight="2pt">
                    <v:shadow opacity="22938f" offset="0"/>
                    <v:textbox inset=",7.2pt,,7.2pt"/>
                  </v:shape>
                </v:group>
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">
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">
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">
                      <v:rect id="Rectangle 699336095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" fillcolor="#00394e [1605]" stroked="f" strokecolor="#4a7ebb" strokeweight="1.5pt">
                        <v:shadow opacity="22938f" offset="0"/>
                        <v:textbox inset=",7.2pt,,7.2pt"/>
                      </v:rect>
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" fillcolor="#00394e [1605]" stroked="f" strokecolor="#4a7ebb" strokeweight="1.5pt">
                        <v:shadow opacity="22938f" offset="0"/>
                        <v:textbox inset=",7.2pt,,7.2pt"/>
                      </v:roundrect>
                    </v:group>
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" fillcolor="#adadad [2414]" stroked="f" strokecolor="#4a7ebb" strokeweight="1.5pt">
                      <v:shadow opacity="22938f" offset="0"/>
                      <o:lock v:ext="edit" aspectratio="t"/>
                      <v:textbox inset=",7.2pt,,7.2pt"/>
                    </v:rect>
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" fillcolor="white [3212]" stroked="f" strokecolor="#4a7ebb" strokeweight="1.5pt">
                      <v:shadow opacity="22938f" offset="0"/>
                      <o:lock v:ext="edit" aspectratio="t"/>
                      <v:textbox inset=",7.2pt,,7.2pt"/>
                    </v:rect>
                  </v:group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" adj="3817" fillcolor="red" stroked="f" strokecolor="#4a7ebb" strokeweight="1.5pt">
                    <v:shadow opacity="22938f" offset="0"/>
                    <v:textbox inset=",7.2pt,,7.2pt"/>
                  </v:shape>
                </v:group>
                <w10:wrap anchorx="margin" anchory="margin"/>
                <w10:anchorlock/>
              </v:group>
            </w:pict>
          </mc:Fallback>
        </mc:AlternateContent>
      </w:r>
      <w:r w:rsidRPr="00D048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0FAA91A1" wp14:editId="721C971C">
                <wp:simplePos x="0" y="0"/>
                <wp:positionH relativeFrom="page">
                  <wp:posOffset>-15240</wp:posOffset>
                </wp:positionH>
                <wp:positionV relativeFrom="page">
                  <wp:posOffset>457200</wp:posOffset>
                </wp:positionV>
                <wp:extent cx="8001000" cy="685800"/>
                <wp:effectExtent l="0" t="0" r="0" b="0"/>
                <wp:wrapNone/>
                <wp:docPr id="54469806" name="Rectangle 6" title="Colored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786DF" id="Rectangle 6" o:spid="_x0000_s1026" alt="Title: Colored background" style="position:absolute;margin-left:-1.2pt;margin-top:36pt;width:630pt;height:5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" fillcolor="#00b0f0 [3204]" stroked="f"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D70136" w:rsidRPr="00D048E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1" layoutInCell="1" allowOverlap="1" wp14:anchorId="1F565A9B" wp14:editId="0B73DBAE">
                <wp:simplePos x="0" y="0"/>
                <wp:positionH relativeFrom="page">
                  <wp:posOffset>6080760</wp:posOffset>
                </wp:positionH>
                <wp:positionV relativeFrom="page">
                  <wp:posOffset>107315</wp:posOffset>
                </wp:positionV>
                <wp:extent cx="1598295" cy="1393190"/>
                <wp:effectExtent l="19050" t="0" r="1905" b="16510"/>
                <wp:wrapNone/>
                <wp:docPr id="4" name="Group 23" title="File folder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393190"/>
                          <a:chOff x="9216" y="155"/>
                          <a:chExt cx="2518" cy="2194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9216" y="155"/>
                            <a:ext cx="2518" cy="2194"/>
                            <a:chOff x="9216" y="155"/>
                            <a:chExt cx="2518" cy="2194"/>
                          </a:xfrm>
                        </wpg:grpSpPr>
                        <wps:wsp>
                          <wps:cNvPr id="6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155"/>
                              <a:ext cx="2194" cy="2194"/>
                            </a:xfrm>
                            <a:prstGeom prst="diamond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6" y="202"/>
                              <a:ext cx="2100" cy="2100"/>
                            </a:xfrm>
                            <a:prstGeom prst="diamond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54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9770" y="865"/>
                            <a:ext cx="1160" cy="757"/>
                            <a:chOff x="9790" y="921"/>
                            <a:chExt cx="1160" cy="757"/>
                          </a:xfrm>
                        </wpg:grpSpPr>
                        <wpg:grpSp>
                          <wpg:cNvPr id="9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9790" y="921"/>
                              <a:ext cx="940" cy="757"/>
                              <a:chOff x="9790" y="921"/>
                              <a:chExt cx="940" cy="757"/>
                            </a:xfrm>
                          </wpg:grpSpPr>
                          <wpg:grpSp>
                            <wpg:cNvPr id="10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90" y="921"/>
                                <a:ext cx="940" cy="757"/>
                                <a:chOff x="9790" y="901"/>
                                <a:chExt cx="940" cy="757"/>
                              </a:xfrm>
                            </wpg:grpSpPr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0" y="974"/>
                                  <a:ext cx="940" cy="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07" y="901"/>
                                  <a:ext cx="260" cy="17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14"/>
                            <wps:cNvSpPr>
                              <a:spLocks noChangeAspect="1" noChangeArrowheads="1"/>
                            </wps:cNvSpPr>
                            <wps:spPr bwMode="auto">
                              <a:xfrm rot="-4381511">
                                <a:off x="9895" y="899"/>
                                <a:ext cx="556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4" name="Rectangle 15"/>
                            <wps:cNvSpPr>
                              <a:spLocks noChangeAspect="1" noChangeArrowheads="1"/>
                            </wps:cNvSpPr>
                            <wps:spPr bwMode="auto">
                              <a:xfrm rot="-4381511">
                                <a:off x="9951" y="867"/>
                                <a:ext cx="556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0" y="1062"/>
                              <a:ext cx="1160" cy="616"/>
                            </a:xfrm>
                            <a:prstGeom prst="parallelogram">
                              <a:avLst>
                                <a:gd name="adj" fmla="val 3327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E9BD" id="Group 23" o:spid="_x0000_s1026" alt="Title: File folder icon" style="position:absolute;margin-left:478.8pt;margin-top:8.45pt;width:125.85pt;height:109.7pt;z-index:251673600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">
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" fillcolor="white [3212]" stroked="f" strokecolor="#00759e [3205]" strokeweight="2pt">
                    <v:shadow opacity="22938f" offset="0"/>
                    <v:textbox inset=",7.2pt,,7.2pt"/>
                  </v:shape>
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" fillcolor="#b8ecff [661]" strokecolor="#00759e [3205]" strokeweight="2pt">
                    <v:shadow opacity="22938f" offset="0"/>
                    <v:textbox inset=",7.2pt,,7.2pt"/>
                  </v:shape>
                </v:group>
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tangle 11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" fillcolor="#00394e [1605]" stroked="f" strokecolor="#4a7ebb" strokeweight="1.5pt">
                        <v:shadow opacity="22938f" offset="0"/>
                        <v:textbox inset=",7.2pt,,7.2pt"/>
                      </v:rect>
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" fillcolor="#00394e [1605]" stroked="f" strokecolor="#4a7ebb" strokeweight="1.5pt">
                        <v:shadow opacity="22938f" offset="0"/>
                        <v:textbox inset=",7.2pt,,7.2pt"/>
                      </v:roundrect>
                    </v:group>
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" fillcolor="#adadad [2414]" stroked="f" strokecolor="#4a7ebb" strokeweight="1.5pt">
                      <v:shadow opacity="22938f" offset="0"/>
                      <o:lock v:ext="edit" aspectratio="t"/>
                      <v:textbox inset=",7.2pt,,7.2pt"/>
                    </v:rect>
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" fillcolor="white [3212]" stroked="f" strokecolor="#4a7ebb" strokeweight="1.5pt">
                      <v:shadow opacity="22938f" offset="0"/>
                      <o:lock v:ext="edit" aspectratio="t"/>
                      <v:textbox inset=",7.2pt,,7.2pt"/>
                    </v:rect>
                  </v:group>
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" adj="3817" fillcolor="#00759e [3205]" stroked="f" strokecolor="#4a7ebb" strokeweight="1.5pt">
                    <v:shadow opacity="22938f" offset="0"/>
                    <v:textbox inset=",7.2pt,,7.2pt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D70136" w:rsidRPr="00D048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510E8C60" wp14:editId="362C2574">
                <wp:simplePos x="0" y="0"/>
                <wp:positionH relativeFrom="page">
                  <wp:posOffset>-228600</wp:posOffset>
                </wp:positionH>
                <wp:positionV relativeFrom="page">
                  <wp:posOffset>457200</wp:posOffset>
                </wp:positionV>
                <wp:extent cx="8001000" cy="685800"/>
                <wp:effectExtent l="0" t="0" r="0" b="0"/>
                <wp:wrapNone/>
                <wp:docPr id="3" name="Rectangle 6" title="Colored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022EF" id="Rectangle 6" o:spid="_x0000_s1026" alt="Title: Colored background" style="position:absolute;margin-left:-18pt;margin-top:36pt;width:630pt;height:5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" fillcolor="#00b0f0 [3204]" stroked="f"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11361F">
        <w:t>EXECUT</w:t>
      </w:r>
      <w:r w:rsidRPr="00D048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58B14BF0" wp14:editId="1D7B866F">
                <wp:simplePos x="0" y="0"/>
                <wp:positionH relativeFrom="margin">
                  <wp:align>right</wp:align>
                </wp:positionH>
                <wp:positionV relativeFrom="page">
                  <wp:posOffset>3858895</wp:posOffset>
                </wp:positionV>
                <wp:extent cx="8001000" cy="1203960"/>
                <wp:effectExtent l="0" t="0" r="0" b="0"/>
                <wp:wrapNone/>
                <wp:docPr id="1237604290" name="Rectangle 6" title="Colored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2039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A8CA4" id="Rectangle 6" o:spid="_x0000_s1026" alt="Title: Colored background" style="position:absolute;margin-left:578.8pt;margin-top:303.85pt;width:630pt;height:94.8pt;z-index:-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" fillcolor="#00b0f0 [3204]" stroked="f">
                <v:textbox inset=",7.2pt,,7.2pt"/>
                <w10:wrap anchorx="margin" anchory="page"/>
                <w10:anchorlock/>
              </v:rect>
            </w:pict>
          </mc:Fallback>
        </mc:AlternateContent>
      </w:r>
      <w:r w:rsidR="0011361F">
        <w:t>IVE TRAINING</w:t>
      </w:r>
      <w:r w:rsidR="003E56EF">
        <w:t xml:space="preserve"> </w:t>
      </w:r>
    </w:p>
    <w:tbl>
      <w:tblPr>
        <w:tblStyle w:val="TableGrid"/>
        <w:tblW w:w="11692" w:type="dxa"/>
        <w:tblInd w:w="709" w:type="dxa"/>
        <w:tblBorders>
          <w:top w:val="single" w:sz="4" w:space="0" w:color="00B0F0" w:themeColor="accent1"/>
          <w:left w:val="none" w:sz="0" w:space="0" w:color="auto"/>
          <w:bottom w:val="single" w:sz="4" w:space="0" w:color="00B0F0" w:themeColor="accent1"/>
          <w:right w:val="none" w:sz="0" w:space="0" w:color="auto"/>
          <w:insideH w:val="single" w:sz="4" w:space="0" w:color="00B0F0" w:themeColor="accent1"/>
          <w:insideV w:val="none" w:sz="0" w:space="0" w:color="auto"/>
        </w:tblBorders>
        <w:tblLook w:val="00A0" w:firstRow="1" w:lastRow="0" w:firstColumn="1" w:lastColumn="0" w:noHBand="0" w:noVBand="0"/>
        <w:tblCaption w:val="List of people with whom to share papers"/>
        <w:tblDescription w:val="A list of people such as financial advisors, attorneys etc. with whom to share important documents."/>
      </w:tblPr>
      <w:tblGrid>
        <w:gridCol w:w="6663"/>
        <w:gridCol w:w="5029"/>
      </w:tblGrid>
      <w:tr w:rsidR="006B0DC0" w:rsidRPr="00275D7E" w14:paraId="17C590FD" w14:textId="77777777" w:rsidTr="00A25B61">
        <w:trPr>
          <w:tblHeader/>
        </w:trPr>
        <w:tc>
          <w:tcPr>
            <w:tcW w:w="6663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1753459C" w14:textId="2057E2C9" w:rsidR="00B86409" w:rsidRPr="00275D7E" w:rsidRDefault="00B86409" w:rsidP="00275D7E">
            <w:pPr>
              <w:pStyle w:val="Tablehead"/>
            </w:pPr>
          </w:p>
        </w:tc>
        <w:tc>
          <w:tcPr>
            <w:tcW w:w="5029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70A2272B" w14:textId="472F1D01" w:rsidR="00B86409" w:rsidRPr="00275D7E" w:rsidRDefault="00B86409" w:rsidP="00275D7E">
            <w:pPr>
              <w:pStyle w:val="Tablehead"/>
            </w:pPr>
          </w:p>
        </w:tc>
      </w:tr>
      <w:tr w:rsidR="00B86409" w14:paraId="3AA40D93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1157F0D6" w14:textId="3E9B3330" w:rsidR="00B86409" w:rsidRDefault="00000000">
            <w:sdt>
              <w:sdtPr>
                <w:id w:val="-146650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230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90D8F">
              <w:t xml:space="preserve"> </w:t>
            </w:r>
            <w:r w:rsidR="00B86409">
              <w:t>A</w:t>
            </w:r>
            <w:r w:rsidR="003E56EF">
              <w:t>PPLIED RESEARCH METHODOLOGY FOR</w:t>
            </w:r>
            <w:r w:rsidR="00D2364A">
              <w:t xml:space="preserve"> INFORMED </w:t>
            </w:r>
            <w:r w:rsidR="00803C6C">
              <w:t>DECISION</w:t>
            </w:r>
            <w:r w:rsidR="003E56EF">
              <w:t xml:space="preserve"> MAKING 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sdt>
            <w:sdtPr>
              <w:id w:val="-1427879979"/>
              <w15:repeatingSection/>
            </w:sdtPr>
            <w:sdtContent>
              <w:sdt>
                <w:sdtPr>
                  <w:id w:val="1043484500"/>
                  <w:placeholder>
                    <w:docPart w:val="97FF5CA21DDE432E95B6EE4E2D23DD38"/>
                  </w:placeholder>
                  <w15:repeatingSectionItem/>
                </w:sdtPr>
                <w:sdtContent>
                  <w:p w14:paraId="75BEFAAF" w14:textId="59F5CC24" w:rsidR="00B86409" w:rsidRDefault="00A25B61">
                    <w:r>
                      <w:object w:dxaOrig="1520" w:dyaOrig="987" w14:anchorId="29EA43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76.2pt;height:49.2pt" o:ole="">
                          <v:imagedata r:id="rId12" o:title=""/>
                        </v:shape>
                        <o:OLEObject Type="Embed" ProgID="Package" ShapeID="_x0000_i1025" DrawAspect="Icon" ObjectID="_1773982866" r:id="rId13"/>
                      </w:object>
                    </w:r>
                    <w:r w:rsidR="003E56EF">
                      <w:t xml:space="preserve"> </w:t>
                    </w:r>
                  </w:p>
                </w:sdtContent>
              </w:sdt>
            </w:sdtContent>
          </w:sdt>
        </w:tc>
      </w:tr>
      <w:tr w:rsidR="00970258" w14:paraId="0D5161ED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4B259018" w14:textId="7F63E1C1" w:rsidR="00970258" w:rsidRDefault="00000000" w:rsidP="00970258">
            <w:sdt>
              <w:sdtPr>
                <w:id w:val="20838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70258">
              <w:t xml:space="preserve"> LEADERSHIP FOR EXCELLENCE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7B15C5C7" w14:textId="6AA68805" w:rsidR="00970258" w:rsidRDefault="00970258" w:rsidP="00970258"/>
        </w:tc>
      </w:tr>
      <w:tr w:rsidR="00807CEF" w14:paraId="2F71A3DE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715BC547" w14:textId="65A75804" w:rsidR="00807CEF" w:rsidRDefault="00000000" w:rsidP="00807CEF">
            <w:sdt>
              <w:sdtPr>
                <w:id w:val="-207850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CEF">
              <w:t xml:space="preserve"> AUDITEE – PARTICIPATION AND AUDIT EFFECTIVENESS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68AC276E" w14:textId="11BD295F" w:rsidR="00807CEF" w:rsidRDefault="00807CEF" w:rsidP="00807CEF"/>
        </w:tc>
      </w:tr>
      <w:tr w:rsidR="00807CEF" w14:paraId="7E26957C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21B64B4A" w14:textId="4D6EE553" w:rsidR="00807CEF" w:rsidRDefault="00000000" w:rsidP="00807CEF">
            <w:sdt>
              <w:sdtPr>
                <w:id w:val="-13719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CEF">
              <w:t xml:space="preserve"> TIME MANAGEMENT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69730F80" w14:textId="20E8D72A" w:rsidR="00807CEF" w:rsidRDefault="00807CEF" w:rsidP="00807CEF"/>
        </w:tc>
      </w:tr>
      <w:tr w:rsidR="00807CEF" w14:paraId="16A39DDB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35852368" w14:textId="34B0BF8A" w:rsidR="00807CEF" w:rsidRDefault="00000000" w:rsidP="00807CEF">
            <w:sdt>
              <w:sdtPr>
                <w:id w:val="1341505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CEF">
              <w:t xml:space="preserve"> MONITORING AND EVALUATION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4FAC0E0B" w14:textId="1F931BD5" w:rsidR="00807CEF" w:rsidRDefault="00807CEF" w:rsidP="00807CEF"/>
        </w:tc>
      </w:tr>
      <w:tr w:rsidR="00CC2C1C" w14:paraId="4098BC17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413A4057" w14:textId="75EB6C67" w:rsidR="00CC2C1C" w:rsidRDefault="00000000" w:rsidP="00CC2C1C">
            <w:sdt>
              <w:sdtPr>
                <w:id w:val="-60965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BASICS OF </w:t>
            </w:r>
            <w:r w:rsidR="004C5D51">
              <w:t xml:space="preserve">ARTIFICIAL </w:t>
            </w:r>
            <w:r w:rsidR="008A3485">
              <w:t>INTELLIGENCE</w:t>
            </w:r>
            <w:r w:rsidR="004C5D51">
              <w:t xml:space="preserve"> </w:t>
            </w:r>
            <w:r w:rsidR="00CC2C1C">
              <w:t>IOR BUSINESS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72C3120F" w14:textId="699F8F58" w:rsidR="00CC2C1C" w:rsidRDefault="00CC2C1C" w:rsidP="00CC2C1C"/>
        </w:tc>
      </w:tr>
      <w:tr w:rsidR="00CC2C1C" w14:paraId="6B07DD3E" w14:textId="77777777" w:rsidTr="00A25B61">
        <w:tc>
          <w:tcPr>
            <w:tcW w:w="6663" w:type="dxa"/>
          </w:tcPr>
          <w:p w14:paraId="055B19A6" w14:textId="2FFB6477" w:rsidR="00CC2C1C" w:rsidRPr="00D54250" w:rsidRDefault="00CC2C1C" w:rsidP="00B02CD6">
            <w:pPr>
              <w:ind w:left="318"/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>P</w:t>
            </w:r>
            <w:r w:rsidRPr="00D54250"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>OSTGRADUATE RESEARCH TRAINING</w:t>
            </w:r>
          </w:p>
          <w:p w14:paraId="4D5213F8" w14:textId="77777777" w:rsidR="00CC2C1C" w:rsidRPr="00D54250" w:rsidRDefault="00CC2C1C" w:rsidP="00CC2C1C">
            <w:pPr>
              <w:rPr>
                <w:sz w:val="28"/>
                <w:szCs w:val="28"/>
              </w:rPr>
            </w:pPr>
          </w:p>
          <w:p w14:paraId="42A99FF0" w14:textId="789A4C8D" w:rsidR="00CC2C1C" w:rsidRDefault="00CC2C1C" w:rsidP="00CC2C1C"/>
        </w:tc>
        <w:tc>
          <w:tcPr>
            <w:tcW w:w="5029" w:type="dxa"/>
          </w:tcPr>
          <w:p w14:paraId="0069845F" w14:textId="77777777" w:rsidR="00CC2C1C" w:rsidRDefault="00CC2C1C" w:rsidP="00CC2C1C"/>
        </w:tc>
      </w:tr>
      <w:tr w:rsidR="00CC2C1C" w14:paraId="364D0C77" w14:textId="77777777" w:rsidTr="00A25B61">
        <w:tc>
          <w:tcPr>
            <w:tcW w:w="6663" w:type="dxa"/>
          </w:tcPr>
          <w:p w14:paraId="27BF7E39" w14:textId="297261F6" w:rsidR="00CC2C1C" w:rsidRDefault="00000000" w:rsidP="00CC2C1C">
            <w:sdt>
              <w:sdtPr>
                <w:id w:val="8613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UNLOCK YOUR POTENTIAL IN POST GRADUATE STUDIES</w:t>
            </w:r>
          </w:p>
        </w:tc>
        <w:tc>
          <w:tcPr>
            <w:tcW w:w="5029" w:type="dxa"/>
          </w:tcPr>
          <w:p w14:paraId="785A2BBE" w14:textId="4920EE3A" w:rsidR="00CC2C1C" w:rsidRDefault="00CC2C1C" w:rsidP="00CC2C1C">
            <w:r>
              <w:object w:dxaOrig="1520" w:dyaOrig="987" w14:anchorId="70370B15">
                <v:shape id="_x0000_i1026" type="#_x0000_t75" style="width:76.2pt;height:49.2pt" o:ole="">
                  <v:imagedata r:id="rId14" o:title=""/>
                </v:shape>
                <o:OLEObject Type="Embed" ProgID="Package" ShapeID="_x0000_i1026" DrawAspect="Icon" ObjectID="_1773982867" r:id="rId15"/>
              </w:object>
            </w:r>
            <w:r>
              <w:t xml:space="preserve"> </w:t>
            </w:r>
          </w:p>
        </w:tc>
      </w:tr>
      <w:tr w:rsidR="00CC2C1C" w14:paraId="2729A8AF" w14:textId="77777777" w:rsidTr="00A25B61">
        <w:tc>
          <w:tcPr>
            <w:tcW w:w="6663" w:type="dxa"/>
          </w:tcPr>
          <w:p w14:paraId="44E3EF32" w14:textId="7728AB4A" w:rsidR="00CC2C1C" w:rsidRDefault="00000000" w:rsidP="00CC2C1C">
            <w:sdt>
              <w:sdtPr>
                <w:id w:val="-128310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HOW TO MANAGE YOUR DOCTORAL STUDIES</w:t>
            </w:r>
          </w:p>
        </w:tc>
        <w:tc>
          <w:tcPr>
            <w:tcW w:w="5029" w:type="dxa"/>
          </w:tcPr>
          <w:p w14:paraId="775C3351" w14:textId="5F51D477" w:rsidR="00CC2C1C" w:rsidRDefault="00CC2C1C" w:rsidP="00CC2C1C"/>
        </w:tc>
      </w:tr>
      <w:tr w:rsidR="00CC2C1C" w14:paraId="4BB868AD" w14:textId="77777777" w:rsidTr="00A25B61">
        <w:tc>
          <w:tcPr>
            <w:tcW w:w="6663" w:type="dxa"/>
          </w:tcPr>
          <w:p w14:paraId="58DDF0D4" w14:textId="41CE609E" w:rsidR="00CC2C1C" w:rsidRDefault="00000000" w:rsidP="00CC2C1C">
            <w:sdt>
              <w:sdtPr>
                <w:id w:val="-134840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CRITICAL READING</w:t>
            </w:r>
          </w:p>
        </w:tc>
        <w:tc>
          <w:tcPr>
            <w:tcW w:w="5029" w:type="dxa"/>
          </w:tcPr>
          <w:p w14:paraId="556CD872" w14:textId="6453B5D1" w:rsidR="00CC2C1C" w:rsidRDefault="00CC2C1C" w:rsidP="00CC2C1C"/>
        </w:tc>
      </w:tr>
      <w:tr w:rsidR="00CC2C1C" w14:paraId="4E81BCF3" w14:textId="77777777" w:rsidTr="00A25B61">
        <w:tc>
          <w:tcPr>
            <w:tcW w:w="6663" w:type="dxa"/>
          </w:tcPr>
          <w:p w14:paraId="3D7DB8B6" w14:textId="6139806E" w:rsidR="00CC2C1C" w:rsidRDefault="00000000" w:rsidP="00CC2C1C">
            <w:sdt>
              <w:sdtPr>
                <w:id w:val="-100983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SCHOLARLY WRITING</w:t>
            </w:r>
          </w:p>
        </w:tc>
        <w:tc>
          <w:tcPr>
            <w:tcW w:w="5029" w:type="dxa"/>
          </w:tcPr>
          <w:p w14:paraId="1B23FBDB" w14:textId="171298B1" w:rsidR="00CC2C1C" w:rsidRDefault="00CC2C1C" w:rsidP="00CC2C1C"/>
        </w:tc>
      </w:tr>
      <w:tr w:rsidR="00CC2C1C" w14:paraId="6E849D5C" w14:textId="77777777" w:rsidTr="00A25B61">
        <w:tc>
          <w:tcPr>
            <w:tcW w:w="6663" w:type="dxa"/>
          </w:tcPr>
          <w:p w14:paraId="0438F79A" w14:textId="5FD13CCC" w:rsidR="00CC2C1C" w:rsidRDefault="00000000" w:rsidP="00CC2C1C">
            <w:sdt>
              <w:sdtPr>
                <w:id w:val="-29552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DEVELOPING A RESEARCH PROPOSAL</w:t>
            </w:r>
          </w:p>
        </w:tc>
        <w:tc>
          <w:tcPr>
            <w:tcW w:w="5029" w:type="dxa"/>
          </w:tcPr>
          <w:p w14:paraId="187F8100" w14:textId="57CCC99B" w:rsidR="00CC2C1C" w:rsidRDefault="00CC2C1C" w:rsidP="00CC2C1C"/>
        </w:tc>
      </w:tr>
      <w:tr w:rsidR="00CC2C1C" w14:paraId="137D00AE" w14:textId="77777777" w:rsidTr="00A25B61">
        <w:tc>
          <w:tcPr>
            <w:tcW w:w="6663" w:type="dxa"/>
          </w:tcPr>
          <w:p w14:paraId="7095D3BF" w14:textId="37A80982" w:rsidR="00CC2C1C" w:rsidRDefault="00000000" w:rsidP="00CC2C1C">
            <w:sdt>
              <w:sdtPr>
                <w:id w:val="-62808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IDENTIFYING A PROBLEM AND RESEARCH QUESTION</w:t>
            </w:r>
          </w:p>
        </w:tc>
        <w:tc>
          <w:tcPr>
            <w:tcW w:w="5029" w:type="dxa"/>
          </w:tcPr>
          <w:p w14:paraId="3EE93402" w14:textId="0A6E2B19" w:rsidR="00CC2C1C" w:rsidRDefault="00CC2C1C" w:rsidP="00CC2C1C"/>
        </w:tc>
      </w:tr>
      <w:tr w:rsidR="00CC2C1C" w14:paraId="36095DAB" w14:textId="77777777" w:rsidTr="00A25B61">
        <w:tc>
          <w:tcPr>
            <w:tcW w:w="6663" w:type="dxa"/>
          </w:tcPr>
          <w:p w14:paraId="3D8FBF6B" w14:textId="74FBF2BB" w:rsidR="00CC2C1C" w:rsidRDefault="00000000" w:rsidP="00CC2C1C">
            <w:sdt>
              <w:sdtPr>
                <w:id w:val="-1253204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WRITING AN EFFECTIVE LITERATURE REVIEW</w:t>
            </w:r>
          </w:p>
        </w:tc>
        <w:tc>
          <w:tcPr>
            <w:tcW w:w="5029" w:type="dxa"/>
          </w:tcPr>
          <w:p w14:paraId="4EAF4C27" w14:textId="55D1BCE1" w:rsidR="00CC2C1C" w:rsidRDefault="00CC2C1C" w:rsidP="00CC2C1C"/>
        </w:tc>
      </w:tr>
      <w:tr w:rsidR="00CC2C1C" w14:paraId="3E40CC05" w14:textId="77777777" w:rsidTr="00A25B61">
        <w:tc>
          <w:tcPr>
            <w:tcW w:w="6663" w:type="dxa"/>
          </w:tcPr>
          <w:p w14:paraId="205B395F" w14:textId="6246CC53" w:rsidR="00CC2C1C" w:rsidRPr="005844B1" w:rsidRDefault="00000000" w:rsidP="00CC2C1C">
            <w:sdt>
              <w:sdtPr>
                <w:id w:val="38167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IDENTIFYING VARIABLES AND CONCEPTUAL FRAMEWORK</w:t>
            </w:r>
          </w:p>
        </w:tc>
        <w:tc>
          <w:tcPr>
            <w:tcW w:w="5029" w:type="dxa"/>
          </w:tcPr>
          <w:p w14:paraId="66B4B997" w14:textId="418FA983" w:rsidR="00CC2C1C" w:rsidRDefault="00CC2C1C" w:rsidP="00CC2C1C"/>
        </w:tc>
      </w:tr>
      <w:tr w:rsidR="00CC2C1C" w14:paraId="1D1826BA" w14:textId="77777777" w:rsidTr="00A25B61">
        <w:tc>
          <w:tcPr>
            <w:tcW w:w="6663" w:type="dxa"/>
          </w:tcPr>
          <w:p w14:paraId="56DFA073" w14:textId="60E724A7" w:rsidR="00CC2C1C" w:rsidRDefault="00000000" w:rsidP="00CC2C1C">
            <w:sdt>
              <w:sdtPr>
                <w:id w:val="-14228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BASICS OF RESEARCH METHODOLOGIES</w:t>
            </w:r>
          </w:p>
        </w:tc>
        <w:tc>
          <w:tcPr>
            <w:tcW w:w="5029" w:type="dxa"/>
          </w:tcPr>
          <w:p w14:paraId="5C1B444D" w14:textId="7C0B0161" w:rsidR="00CC2C1C" w:rsidRDefault="00CC2C1C" w:rsidP="00CC2C1C"/>
        </w:tc>
      </w:tr>
      <w:tr w:rsidR="00CC2C1C" w14:paraId="2B028B04" w14:textId="77777777" w:rsidTr="00A25B61">
        <w:tc>
          <w:tcPr>
            <w:tcW w:w="6663" w:type="dxa"/>
          </w:tcPr>
          <w:p w14:paraId="42925E80" w14:textId="194C20D0" w:rsidR="00CC2C1C" w:rsidRDefault="00000000" w:rsidP="00CC2C1C">
            <w:sdt>
              <w:sdtPr>
                <w:id w:val="193601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ADVANCED QUALITATIVE METHODOLOGY</w:t>
            </w:r>
          </w:p>
        </w:tc>
        <w:tc>
          <w:tcPr>
            <w:tcW w:w="5029" w:type="dxa"/>
          </w:tcPr>
          <w:p w14:paraId="04401F6F" w14:textId="1E8C10A3" w:rsidR="00CC2C1C" w:rsidRDefault="00CC2C1C" w:rsidP="00CC2C1C"/>
        </w:tc>
      </w:tr>
      <w:tr w:rsidR="00CC2C1C" w14:paraId="62B7BA4B" w14:textId="77777777" w:rsidTr="00A25B61">
        <w:tc>
          <w:tcPr>
            <w:tcW w:w="6663" w:type="dxa"/>
          </w:tcPr>
          <w:p w14:paraId="1B9BD9F1" w14:textId="2EF61920" w:rsidR="00CC2C1C" w:rsidRDefault="00000000" w:rsidP="00CC2C1C">
            <w:sdt>
              <w:sdtPr>
                <w:id w:val="219489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ADVANCED QUANTITATIVE METHODOLOGY</w:t>
            </w:r>
          </w:p>
        </w:tc>
        <w:tc>
          <w:tcPr>
            <w:tcW w:w="5029" w:type="dxa"/>
          </w:tcPr>
          <w:p w14:paraId="4504C2F3" w14:textId="2C2797CE" w:rsidR="00CC2C1C" w:rsidRDefault="00CC2C1C" w:rsidP="00CC2C1C"/>
        </w:tc>
      </w:tr>
      <w:tr w:rsidR="00CC2C1C" w14:paraId="42D167D8" w14:textId="77777777" w:rsidTr="00A25B61">
        <w:tc>
          <w:tcPr>
            <w:tcW w:w="6663" w:type="dxa"/>
          </w:tcPr>
          <w:p w14:paraId="3D72BD2B" w14:textId="369634D9" w:rsidR="00CC2C1C" w:rsidRDefault="00000000" w:rsidP="00CC2C1C">
            <w:sdt>
              <w:sdtPr>
                <w:id w:val="-1097854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ADVANCED MIXED METHODS</w:t>
            </w:r>
          </w:p>
        </w:tc>
        <w:tc>
          <w:tcPr>
            <w:tcW w:w="5029" w:type="dxa"/>
          </w:tcPr>
          <w:p w14:paraId="75CFE000" w14:textId="6A7B40E6" w:rsidR="00CC2C1C" w:rsidRDefault="00CC2C1C" w:rsidP="00CC2C1C"/>
        </w:tc>
      </w:tr>
      <w:tr w:rsidR="00CC2C1C" w14:paraId="30F71B31" w14:textId="77777777" w:rsidTr="00A25B61">
        <w:tc>
          <w:tcPr>
            <w:tcW w:w="6663" w:type="dxa"/>
          </w:tcPr>
          <w:p w14:paraId="7689AF71" w14:textId="15CC69E2" w:rsidR="00CC2C1C" w:rsidRDefault="00000000" w:rsidP="00CC2C1C">
            <w:sdt>
              <w:sdtPr>
                <w:id w:val="1416826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DEVELOPING EFFECTIVE QUESTIONNAIRES</w:t>
            </w:r>
          </w:p>
        </w:tc>
        <w:tc>
          <w:tcPr>
            <w:tcW w:w="5029" w:type="dxa"/>
          </w:tcPr>
          <w:p w14:paraId="1B1C8A6C" w14:textId="1781AA29" w:rsidR="00CC2C1C" w:rsidRDefault="00CC2C1C" w:rsidP="00CC2C1C"/>
        </w:tc>
      </w:tr>
      <w:tr w:rsidR="00CC2C1C" w14:paraId="0E1E7FFD" w14:textId="77777777" w:rsidTr="00A25B61">
        <w:tc>
          <w:tcPr>
            <w:tcW w:w="6663" w:type="dxa"/>
          </w:tcPr>
          <w:p w14:paraId="12DAE4FF" w14:textId="0B770700" w:rsidR="00CC2C1C" w:rsidRDefault="00000000" w:rsidP="00CC2C1C">
            <w:sdt>
              <w:sdtPr>
                <w:id w:val="-1712798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DEVELOPING EFFECTIVE INTERVIEW GUIDELINES</w:t>
            </w:r>
          </w:p>
        </w:tc>
        <w:tc>
          <w:tcPr>
            <w:tcW w:w="5029" w:type="dxa"/>
          </w:tcPr>
          <w:p w14:paraId="728FB4F8" w14:textId="0BD36345" w:rsidR="00CC2C1C" w:rsidRDefault="00CC2C1C" w:rsidP="00CC2C1C"/>
        </w:tc>
      </w:tr>
      <w:tr w:rsidR="00CC2C1C" w14:paraId="5EA58C5B" w14:textId="77777777" w:rsidTr="00A25B61">
        <w:tc>
          <w:tcPr>
            <w:tcW w:w="6663" w:type="dxa"/>
          </w:tcPr>
          <w:p w14:paraId="4320C3FC" w14:textId="4DE21EE7" w:rsidR="00CC2C1C" w:rsidRDefault="00000000" w:rsidP="00CC2C1C">
            <w:sdt>
              <w:sdtPr>
                <w:id w:val="148127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CONDUCTING INTERVIEW SKILLS</w:t>
            </w:r>
          </w:p>
        </w:tc>
        <w:tc>
          <w:tcPr>
            <w:tcW w:w="5029" w:type="dxa"/>
          </w:tcPr>
          <w:p w14:paraId="5B0B616D" w14:textId="479403A4" w:rsidR="00CC2C1C" w:rsidRDefault="00CC2C1C" w:rsidP="00CC2C1C"/>
        </w:tc>
      </w:tr>
      <w:tr w:rsidR="00CC2C1C" w14:paraId="096D502B" w14:textId="77777777" w:rsidTr="00A25B61">
        <w:tc>
          <w:tcPr>
            <w:tcW w:w="6663" w:type="dxa"/>
          </w:tcPr>
          <w:p w14:paraId="10065F45" w14:textId="3C55D30E" w:rsidR="00CC2C1C" w:rsidRDefault="00000000" w:rsidP="00CC2C1C">
            <w:sdt>
              <w:sdtPr>
                <w:id w:val="97895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CONDUCTING FOCUS GROUPS</w:t>
            </w:r>
          </w:p>
        </w:tc>
        <w:tc>
          <w:tcPr>
            <w:tcW w:w="5029" w:type="dxa"/>
          </w:tcPr>
          <w:p w14:paraId="5F81963B" w14:textId="032FA0FF" w:rsidR="00CC2C1C" w:rsidRDefault="00CC2C1C" w:rsidP="00CC2C1C"/>
        </w:tc>
      </w:tr>
      <w:tr w:rsidR="00B02CD6" w14:paraId="7D886F08" w14:textId="77777777" w:rsidTr="00A25B61">
        <w:tc>
          <w:tcPr>
            <w:tcW w:w="6663" w:type="dxa"/>
          </w:tcPr>
          <w:p w14:paraId="14031D86" w14:textId="77777777" w:rsidR="00B02CD6" w:rsidRDefault="00B02CD6" w:rsidP="00CC2C1C"/>
        </w:tc>
        <w:tc>
          <w:tcPr>
            <w:tcW w:w="5029" w:type="dxa"/>
          </w:tcPr>
          <w:p w14:paraId="56906BE7" w14:textId="77777777" w:rsidR="00B02CD6" w:rsidRDefault="00B02CD6" w:rsidP="00CC2C1C"/>
        </w:tc>
      </w:tr>
      <w:tr w:rsidR="00CC2C1C" w14:paraId="28B7060B" w14:textId="77777777" w:rsidTr="00A25B61">
        <w:tc>
          <w:tcPr>
            <w:tcW w:w="6663" w:type="dxa"/>
          </w:tcPr>
          <w:p w14:paraId="1DF23341" w14:textId="7F4ED63C" w:rsidR="00CC2C1C" w:rsidRDefault="00000000" w:rsidP="00CC2C1C">
            <w:sdt>
              <w:sdtPr>
                <w:id w:val="-72306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FOCUS GROUP MODERATOR TRAINING</w:t>
            </w:r>
          </w:p>
        </w:tc>
        <w:tc>
          <w:tcPr>
            <w:tcW w:w="5029" w:type="dxa"/>
          </w:tcPr>
          <w:p w14:paraId="6FA504D3" w14:textId="72043A25" w:rsidR="00CC2C1C" w:rsidRDefault="00CC2C1C" w:rsidP="00CC2C1C"/>
        </w:tc>
      </w:tr>
      <w:tr w:rsidR="00CC2C1C" w14:paraId="38CD60FC" w14:textId="77777777" w:rsidTr="00A25B61">
        <w:tc>
          <w:tcPr>
            <w:tcW w:w="6663" w:type="dxa"/>
          </w:tcPr>
          <w:p w14:paraId="41A94954" w14:textId="799E78F2" w:rsidR="00CC2C1C" w:rsidRDefault="00000000" w:rsidP="00CC2C1C">
            <w:sdt>
              <w:sdtPr>
                <w:id w:val="-112569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SAMPLING AND SAMPLING TECHNIQUES</w:t>
            </w:r>
          </w:p>
        </w:tc>
        <w:tc>
          <w:tcPr>
            <w:tcW w:w="5029" w:type="dxa"/>
          </w:tcPr>
          <w:p w14:paraId="166EEED7" w14:textId="0F1808FB" w:rsidR="00CC2C1C" w:rsidRDefault="00CC2C1C" w:rsidP="00CC2C1C"/>
        </w:tc>
      </w:tr>
      <w:tr w:rsidR="00CC2C1C" w14:paraId="35D909E4" w14:textId="77777777" w:rsidTr="00A25B61">
        <w:tc>
          <w:tcPr>
            <w:tcW w:w="6663" w:type="dxa"/>
          </w:tcPr>
          <w:p w14:paraId="3A0E63D6" w14:textId="636CF891" w:rsidR="00CC2C1C" w:rsidRDefault="00000000" w:rsidP="00CC2C1C">
            <w:sdt>
              <w:sdtPr>
                <w:id w:val="9768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BASIC STATISTICAL ANALYSES</w:t>
            </w:r>
          </w:p>
        </w:tc>
        <w:tc>
          <w:tcPr>
            <w:tcW w:w="5029" w:type="dxa"/>
          </w:tcPr>
          <w:p w14:paraId="5518DCBC" w14:textId="47FF737F" w:rsidR="00CC2C1C" w:rsidRDefault="00CC2C1C" w:rsidP="00CC2C1C"/>
        </w:tc>
      </w:tr>
      <w:tr w:rsidR="00CC2C1C" w14:paraId="2CED9E90" w14:textId="77777777" w:rsidTr="00A25B61">
        <w:tc>
          <w:tcPr>
            <w:tcW w:w="6663" w:type="dxa"/>
          </w:tcPr>
          <w:p w14:paraId="625D3163" w14:textId="138AA837" w:rsidR="00CC2C1C" w:rsidRDefault="00000000" w:rsidP="00CC2C1C">
            <w:sdt>
              <w:sdtPr>
                <w:id w:val="-53226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ADVANCED MULTIVARIABLE ANALYSES</w:t>
            </w:r>
          </w:p>
        </w:tc>
        <w:tc>
          <w:tcPr>
            <w:tcW w:w="5029" w:type="dxa"/>
          </w:tcPr>
          <w:p w14:paraId="2C3CA0B2" w14:textId="2AA3E5E0" w:rsidR="00CC2C1C" w:rsidRDefault="00CC2C1C" w:rsidP="00CC2C1C"/>
        </w:tc>
      </w:tr>
      <w:tr w:rsidR="00CC2C1C" w14:paraId="4BA00EA0" w14:textId="77777777" w:rsidTr="00A25B61">
        <w:tc>
          <w:tcPr>
            <w:tcW w:w="6663" w:type="dxa"/>
          </w:tcPr>
          <w:p w14:paraId="32E8C23F" w14:textId="6A7D6489" w:rsidR="00CC2C1C" w:rsidRDefault="00000000" w:rsidP="00CC2C1C">
            <w:sdt>
              <w:sdtPr>
                <w:id w:val="25988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QUALITATIVE ANALYSES</w:t>
            </w:r>
          </w:p>
        </w:tc>
        <w:tc>
          <w:tcPr>
            <w:tcW w:w="5029" w:type="dxa"/>
          </w:tcPr>
          <w:p w14:paraId="2670ACC0" w14:textId="0737A787" w:rsidR="00CC2C1C" w:rsidRDefault="00CC2C1C" w:rsidP="00CC2C1C"/>
        </w:tc>
      </w:tr>
      <w:tr w:rsidR="00CC2C1C" w14:paraId="7CBE8A78" w14:textId="77777777" w:rsidTr="00A25B61">
        <w:tc>
          <w:tcPr>
            <w:tcW w:w="6663" w:type="dxa"/>
          </w:tcPr>
          <w:p w14:paraId="565DF7E6" w14:textId="3C6A4D5D" w:rsidR="00CC2C1C" w:rsidRDefault="00000000" w:rsidP="00CC2C1C">
            <w:sdt>
              <w:sdtPr>
                <w:id w:val="-1184055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DISPLAYING AND DISCUSSING RESULTS </w:t>
            </w:r>
          </w:p>
        </w:tc>
        <w:tc>
          <w:tcPr>
            <w:tcW w:w="5029" w:type="dxa"/>
          </w:tcPr>
          <w:p w14:paraId="6DFC2258" w14:textId="03FB2CAB" w:rsidR="00CC2C1C" w:rsidRDefault="00CC2C1C" w:rsidP="00CC2C1C"/>
        </w:tc>
      </w:tr>
      <w:tr w:rsidR="00CC2C1C" w14:paraId="0F96D909" w14:textId="77777777" w:rsidTr="00A25B61">
        <w:tc>
          <w:tcPr>
            <w:tcW w:w="6663" w:type="dxa"/>
          </w:tcPr>
          <w:p w14:paraId="34D30B37" w14:textId="4C9A018F" w:rsidR="00CC2C1C" w:rsidRDefault="00000000" w:rsidP="00CC2C1C">
            <w:sdt>
              <w:sdtPr>
                <w:id w:val="71100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HOW TO WRITE A DISSERTATION </w:t>
            </w:r>
          </w:p>
        </w:tc>
        <w:tc>
          <w:tcPr>
            <w:tcW w:w="5029" w:type="dxa"/>
          </w:tcPr>
          <w:p w14:paraId="1F620CEE" w14:textId="02BE6645" w:rsidR="00CC2C1C" w:rsidRDefault="00CC2C1C" w:rsidP="00CC2C1C"/>
        </w:tc>
      </w:tr>
      <w:tr w:rsidR="00CC2C1C" w14:paraId="3EE86170" w14:textId="77777777" w:rsidTr="00A25B61">
        <w:tc>
          <w:tcPr>
            <w:tcW w:w="6663" w:type="dxa"/>
          </w:tcPr>
          <w:p w14:paraId="2910E831" w14:textId="60EDEE36" w:rsidR="00CC2C1C" w:rsidRDefault="00000000" w:rsidP="00CC2C1C">
            <w:sdt>
              <w:sdtPr>
                <w:id w:val="-188031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HOW TO WRITE A THESIS </w:t>
            </w:r>
          </w:p>
        </w:tc>
        <w:tc>
          <w:tcPr>
            <w:tcW w:w="5029" w:type="dxa"/>
          </w:tcPr>
          <w:p w14:paraId="08A862F1" w14:textId="025C2D4B" w:rsidR="00CC2C1C" w:rsidRDefault="00CC2C1C" w:rsidP="00CC2C1C"/>
        </w:tc>
      </w:tr>
      <w:tr w:rsidR="00CC2C1C" w14:paraId="08F1B0DD" w14:textId="77777777" w:rsidTr="00A25B61">
        <w:tc>
          <w:tcPr>
            <w:tcW w:w="6663" w:type="dxa"/>
          </w:tcPr>
          <w:p w14:paraId="73EECDC4" w14:textId="12A8AC36" w:rsidR="00CC2C1C" w:rsidRDefault="00000000" w:rsidP="00CC2C1C">
            <w:sdt>
              <w:sdtPr>
                <w:id w:val="-126352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REFERENCES METHODOLOGIES</w:t>
            </w:r>
          </w:p>
        </w:tc>
        <w:tc>
          <w:tcPr>
            <w:tcW w:w="5029" w:type="dxa"/>
          </w:tcPr>
          <w:p w14:paraId="2B58CE5E" w14:textId="0DC7BBBA" w:rsidR="00CC2C1C" w:rsidRDefault="00CC2C1C" w:rsidP="00CC2C1C"/>
        </w:tc>
      </w:tr>
      <w:tr w:rsidR="00CC2C1C" w14:paraId="4F0A685C" w14:textId="77777777" w:rsidTr="00A25B61">
        <w:tc>
          <w:tcPr>
            <w:tcW w:w="6663" w:type="dxa"/>
          </w:tcPr>
          <w:p w14:paraId="3B1AB10D" w14:textId="55C2008B" w:rsidR="00CC2C1C" w:rsidRDefault="00000000" w:rsidP="00CC2C1C">
            <w:sdt>
              <w:sdtPr>
                <w:id w:val="-702563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RESEARCH ETHICS</w:t>
            </w:r>
          </w:p>
        </w:tc>
        <w:tc>
          <w:tcPr>
            <w:tcW w:w="5029" w:type="dxa"/>
          </w:tcPr>
          <w:p w14:paraId="0A07245B" w14:textId="0EE6193D" w:rsidR="00CC2C1C" w:rsidRDefault="00CC2C1C" w:rsidP="00CC2C1C"/>
        </w:tc>
      </w:tr>
      <w:tr w:rsidR="00CC2C1C" w14:paraId="5FE24265" w14:textId="77777777" w:rsidTr="00A25B61">
        <w:tc>
          <w:tcPr>
            <w:tcW w:w="6663" w:type="dxa"/>
          </w:tcPr>
          <w:p w14:paraId="5D527F31" w14:textId="0DC90829" w:rsidR="00CC2C1C" w:rsidRDefault="00000000" w:rsidP="00CC2C1C">
            <w:sdt>
              <w:sdtPr>
                <w:id w:val="77151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EXTRACTING ARTICLES FROM DISSERTATIONS </w:t>
            </w:r>
          </w:p>
        </w:tc>
        <w:tc>
          <w:tcPr>
            <w:tcW w:w="5029" w:type="dxa"/>
          </w:tcPr>
          <w:p w14:paraId="40E6589C" w14:textId="7EB17B7E" w:rsidR="00CC2C1C" w:rsidRDefault="00CC2C1C" w:rsidP="00CC2C1C"/>
        </w:tc>
      </w:tr>
      <w:tr w:rsidR="00CC2C1C" w14:paraId="6E39FB25" w14:textId="77777777" w:rsidTr="00A25B61">
        <w:tc>
          <w:tcPr>
            <w:tcW w:w="6663" w:type="dxa"/>
          </w:tcPr>
          <w:p w14:paraId="061A01D9" w14:textId="1BDB9DD1" w:rsidR="00CC2C1C" w:rsidRDefault="00000000" w:rsidP="00CC2C1C">
            <w:sdt>
              <w:sdtPr>
                <w:id w:val="-193805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EXTRACTING ARTICLES FROM THESIS </w:t>
            </w:r>
          </w:p>
        </w:tc>
        <w:tc>
          <w:tcPr>
            <w:tcW w:w="5029" w:type="dxa"/>
          </w:tcPr>
          <w:p w14:paraId="2EC59D8D" w14:textId="1687B042" w:rsidR="00CC2C1C" w:rsidRDefault="00CC2C1C" w:rsidP="00CC2C1C"/>
        </w:tc>
      </w:tr>
      <w:tr w:rsidR="00CC2C1C" w14:paraId="613567A7" w14:textId="77777777" w:rsidTr="00A25B61">
        <w:tc>
          <w:tcPr>
            <w:tcW w:w="6663" w:type="dxa"/>
          </w:tcPr>
          <w:p w14:paraId="41649AE0" w14:textId="3B4785FE" w:rsidR="00CC2C1C" w:rsidRDefault="00000000" w:rsidP="00CC2C1C">
            <w:sdt>
              <w:sdtPr>
                <w:id w:val="2032835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BASICS OF PUBLISHING ACADEMIC ARTICLES </w:t>
            </w:r>
          </w:p>
        </w:tc>
        <w:tc>
          <w:tcPr>
            <w:tcW w:w="5029" w:type="dxa"/>
          </w:tcPr>
          <w:p w14:paraId="4B965486" w14:textId="1C63FC81" w:rsidR="00CC2C1C" w:rsidRDefault="00CC2C1C" w:rsidP="00CC2C1C"/>
        </w:tc>
      </w:tr>
      <w:tr w:rsidR="00CC2C1C" w14:paraId="3F15F2CC" w14:textId="77777777" w:rsidTr="00A25B61">
        <w:tc>
          <w:tcPr>
            <w:tcW w:w="6663" w:type="dxa"/>
          </w:tcPr>
          <w:p w14:paraId="58D65CBD" w14:textId="6524401F" w:rsidR="00CC2C1C" w:rsidRDefault="00000000" w:rsidP="00CC2C1C">
            <w:sdt>
              <w:sdtPr>
                <w:id w:val="-153295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WRITING ACADEMIC ARTICLES (WRITING RETREAT)</w:t>
            </w:r>
          </w:p>
        </w:tc>
        <w:tc>
          <w:tcPr>
            <w:tcW w:w="5029" w:type="dxa"/>
          </w:tcPr>
          <w:p w14:paraId="32B0AE28" w14:textId="5B11EB26" w:rsidR="00CC2C1C" w:rsidRDefault="00CC2C1C" w:rsidP="00CC2C1C"/>
        </w:tc>
      </w:tr>
      <w:tr w:rsidR="00CC2C1C" w14:paraId="5B6F70D6" w14:textId="77777777" w:rsidTr="00A25B61">
        <w:trPr>
          <w:trHeight w:val="270"/>
        </w:trPr>
        <w:tc>
          <w:tcPr>
            <w:tcW w:w="6663" w:type="dxa"/>
          </w:tcPr>
          <w:p w14:paraId="481053C6" w14:textId="0C5949CF" w:rsidR="00CC2C1C" w:rsidRDefault="00000000" w:rsidP="00CC2C1C">
            <w:sdt>
              <w:sdtPr>
                <w:id w:val="-121735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QUALITY OF RESEARCH SUPERVISION </w:t>
            </w:r>
          </w:p>
        </w:tc>
        <w:tc>
          <w:tcPr>
            <w:tcW w:w="5029" w:type="dxa"/>
          </w:tcPr>
          <w:p w14:paraId="356AC0B3" w14:textId="599B6272" w:rsidR="00CC2C1C" w:rsidRDefault="00CC2C1C" w:rsidP="00CC2C1C"/>
        </w:tc>
      </w:tr>
      <w:tr w:rsidR="00CC2C1C" w14:paraId="7E2E66AE" w14:textId="77777777" w:rsidTr="00A25B61">
        <w:tc>
          <w:tcPr>
            <w:tcW w:w="6663" w:type="dxa"/>
          </w:tcPr>
          <w:p w14:paraId="5D48AB77" w14:textId="4271FBCD" w:rsidR="00CC2C1C" w:rsidRDefault="00000000" w:rsidP="00CC2C1C">
            <w:sdt>
              <w:sdtPr>
                <w:id w:val="-187922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RELATIONSHIP WITH RESEARCH SUPERVISOR (WEBINAR)</w:t>
            </w:r>
          </w:p>
        </w:tc>
        <w:tc>
          <w:tcPr>
            <w:tcW w:w="5029" w:type="dxa"/>
          </w:tcPr>
          <w:p w14:paraId="47E6D962" w14:textId="77777777" w:rsidR="00CC2C1C" w:rsidRDefault="00CC2C1C" w:rsidP="00CC2C1C"/>
        </w:tc>
      </w:tr>
      <w:tr w:rsidR="00CC2C1C" w14:paraId="14CAD21D" w14:textId="77777777" w:rsidTr="00A25B61">
        <w:tc>
          <w:tcPr>
            <w:tcW w:w="6663" w:type="dxa"/>
            <w:vAlign w:val="center"/>
          </w:tcPr>
          <w:p w14:paraId="08C50ACB" w14:textId="77777777" w:rsidR="00C601ED" w:rsidRDefault="00C601ED" w:rsidP="00C601ED">
            <w:pP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</w:p>
          <w:p w14:paraId="35E1F54A" w14:textId="158601CD" w:rsidR="00CC2C1C" w:rsidRDefault="00C601ED" w:rsidP="00C601ED"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>ISO SYSTEMS</w:t>
            </w:r>
          </w:p>
          <w:p w14:paraId="67CB85A8" w14:textId="6631104D" w:rsidR="00CC2C1C" w:rsidRDefault="00CC2C1C" w:rsidP="00CC2C1C">
            <w:r w:rsidRPr="00D048E4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1" layoutInCell="1" allowOverlap="1" wp14:anchorId="034B4041" wp14:editId="02EDD65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331470</wp:posOffset>
                      </wp:positionV>
                      <wp:extent cx="8001000" cy="777240"/>
                      <wp:effectExtent l="0" t="0" r="0" b="3810"/>
                      <wp:wrapNone/>
                      <wp:docPr id="304769433" name="Rectangle 6" title="Colored backgr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0" cy="777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D09D74" w14:textId="77777777" w:rsidR="00CC2C1C" w:rsidRDefault="00CC2C1C" w:rsidP="00CC2C1C">
                                  <w:pPr>
                                    <w:jc w:val="center"/>
                                  </w:pPr>
                                </w:p>
                                <w:p w14:paraId="4FD6BF31" w14:textId="77777777" w:rsidR="00CC2C1C" w:rsidRDefault="00CC2C1C" w:rsidP="00CC2C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4041" id="Rectangle 6" o:spid="_x0000_s1027" alt="Title: Colored background" style="position:absolute;margin-left:0;margin-top:26.1pt;width:630pt;height:61.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" fillcolor="#00b0f0 [3204]" stroked="f">
                      <v:textbox inset=",7.2pt,,7.2pt">
                        <w:txbxContent>
                          <w:p w14:paraId="0AD09D74" w14:textId="77777777" w:rsidR="00CC2C1C" w:rsidRDefault="00CC2C1C" w:rsidP="00CC2C1C">
                            <w:pPr>
                              <w:jc w:val="center"/>
                            </w:pPr>
                          </w:p>
                          <w:p w14:paraId="4FD6BF31" w14:textId="77777777" w:rsidR="00CC2C1C" w:rsidRDefault="00CC2C1C" w:rsidP="00CC2C1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  <w:p w14:paraId="5526187F" w14:textId="77777777" w:rsidR="00CC2C1C" w:rsidRDefault="00CC2C1C" w:rsidP="00CC2C1C"/>
        </w:tc>
        <w:tc>
          <w:tcPr>
            <w:tcW w:w="5029" w:type="dxa"/>
          </w:tcPr>
          <w:p w14:paraId="3186A092" w14:textId="44E065B3" w:rsidR="00CC2C1C" w:rsidRDefault="00CC2C1C" w:rsidP="00CC2C1C">
            <w:r w:rsidRPr="00D048E4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1" layoutInCell="1" allowOverlap="1" wp14:anchorId="6FAA52D9" wp14:editId="455A0D8A">
                      <wp:simplePos x="0" y="0"/>
                      <wp:positionH relativeFrom="page">
                        <wp:posOffset>1404620</wp:posOffset>
                      </wp:positionH>
                      <wp:positionV relativeFrom="page">
                        <wp:posOffset>79375</wp:posOffset>
                      </wp:positionV>
                      <wp:extent cx="1367155" cy="1361440"/>
                      <wp:effectExtent l="19050" t="0" r="4445" b="10160"/>
                      <wp:wrapNone/>
                      <wp:docPr id="865472760" name="Group 23" title="File folder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361440"/>
                                <a:chOff x="9216" y="155"/>
                                <a:chExt cx="2518" cy="2194"/>
                              </a:xfrm>
                            </wpg:grpSpPr>
                            <wpg:grpSp>
                              <wpg:cNvPr id="1981730991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155"/>
                                  <a:ext cx="2518" cy="2194"/>
                                  <a:chOff x="9216" y="155"/>
                                  <a:chExt cx="2518" cy="2194"/>
                                </a:xfrm>
                              </wpg:grpSpPr>
                              <wps:wsp>
                                <wps:cNvPr id="1746895291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0" y="155"/>
                                    <a:ext cx="2194" cy="219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40729084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16" y="202"/>
                                    <a:ext cx="2100" cy="21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7316863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70" y="865"/>
                                  <a:ext cx="1160" cy="757"/>
                                  <a:chOff x="9790" y="921"/>
                                  <a:chExt cx="1160" cy="757"/>
                                </a:xfrm>
                              </wpg:grpSpPr>
                              <wpg:grpSp>
                                <wpg:cNvPr id="1462957147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90" y="921"/>
                                    <a:ext cx="940" cy="757"/>
                                    <a:chOff x="9790" y="921"/>
                                    <a:chExt cx="940" cy="757"/>
                                  </a:xfrm>
                                </wpg:grpSpPr>
                                <wpg:grpSp>
                                  <wpg:cNvPr id="705395995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0" y="921"/>
                                      <a:ext cx="940" cy="757"/>
                                      <a:chOff x="9790" y="901"/>
                                      <a:chExt cx="940" cy="757"/>
                                    </a:xfrm>
                                  </wpg:grpSpPr>
                                  <wps:wsp>
                                    <wps:cNvPr id="265900257" name="Rectangle 265900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0" y="974"/>
                                        <a:ext cx="940" cy="6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5187314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07" y="901"/>
                                        <a:ext cx="260" cy="17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35997780" name="Rectangl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895" y="899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493129471" name="Rectangle 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951" y="867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12312642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90" y="1062"/>
                                    <a:ext cx="1160" cy="616"/>
                                  </a:xfrm>
                                  <a:prstGeom prst="parallelogram">
                                    <a:avLst>
                                      <a:gd name="adj" fmla="val 33277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E1484" id="Group 23" o:spid="_x0000_s1026" alt="Title: File folder icon" style="position:absolute;margin-left:110.6pt;margin-top:6.25pt;width:107.65pt;height:107.2pt;z-index:251704320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">
      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">
      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" fillcolor="white [3212]" stroked="f" strokecolor="#00759e [3205]" strokeweight="2pt">
                          <v:shadow opacity="22938f" offset="0"/>
                          <v:textbox inset=",7.2pt,,7.2pt"/>
                        </v:shape>
      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" fillcolor="red" strokecolor="#ffc000" strokeweight="2pt">
                          <v:shadow opacity="22938f" offset="0"/>
                          <v:textbox inset=",7.2pt,,7.2pt"/>
                        </v:shape>
                      </v:group>
      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">
      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Py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">
      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">
                            <v:rect id="Rectangle 265900257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" fillcolor="#00394e [1605]" stroked="f" strokecolor="#4a7ebb" strokeweight="1.5pt">
                              <v:shadow opacity="22938f" offset="0"/>
                              <v:textbox inset=",7.2pt,,7.2pt"/>
                            </v:rect>
      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" fillcolor="#00394e [1605]" stroked="f" strokecolor="#4a7ebb" strokeweight="1.5pt">
                              <v:shadow opacity="22938f" offset="0"/>
                              <v:textbox inset=",7.2pt,,7.2pt"/>
                            </v:roundrect>
                          </v:group>
      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" fillcolor="#adadad [2414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" fillcolor="white [3212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</v:group>
      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" adj="3817" fillcolor="#3a3a3c [3213]" stroked="f" strokecolor="#4a7ebb" strokeweight="1.5pt">
                          <v:shadow opacity="22938f" offset="0"/>
                          <v:textbox inset=",7.2pt,,7.2pt"/>
                        </v:shape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CC2C1C" w14:paraId="2AB5A246" w14:textId="77777777" w:rsidTr="00A25B61">
        <w:tc>
          <w:tcPr>
            <w:tcW w:w="6663" w:type="dxa"/>
          </w:tcPr>
          <w:p w14:paraId="43EB6A8B" w14:textId="2322537D" w:rsidR="00CC2C1C" w:rsidRDefault="00CC2C1C" w:rsidP="00CC2C1C"/>
        </w:tc>
        <w:tc>
          <w:tcPr>
            <w:tcW w:w="5029" w:type="dxa"/>
          </w:tcPr>
          <w:p w14:paraId="39631F54" w14:textId="7CC816DF" w:rsidR="00CC2C1C" w:rsidRDefault="00CC2C1C" w:rsidP="00CC2C1C"/>
        </w:tc>
      </w:tr>
      <w:tr w:rsidR="00CC2C1C" w14:paraId="47E26626" w14:textId="77777777" w:rsidTr="00A25B61">
        <w:tc>
          <w:tcPr>
            <w:tcW w:w="6663" w:type="dxa"/>
          </w:tcPr>
          <w:p w14:paraId="151F1938" w14:textId="4BB37A02" w:rsidR="00CC2C1C" w:rsidRDefault="00000000" w:rsidP="00CC2C1C">
            <w:sdt>
              <w:sdtPr>
                <w:id w:val="-789117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9001 REQUIREMENTS FOR QUALITY MANAGEMENT SYSTEMS (CERTIFICATION WITH SASQ)</w:t>
            </w:r>
          </w:p>
        </w:tc>
        <w:tc>
          <w:tcPr>
            <w:tcW w:w="5029" w:type="dxa"/>
          </w:tcPr>
          <w:p w14:paraId="65173F40" w14:textId="50FFCE0B" w:rsidR="00CC2C1C" w:rsidRDefault="00CC2C1C" w:rsidP="00CC2C1C"/>
        </w:tc>
      </w:tr>
      <w:tr w:rsidR="00CC2C1C" w14:paraId="0D1758EB" w14:textId="77777777" w:rsidTr="00A25B61">
        <w:tc>
          <w:tcPr>
            <w:tcW w:w="6663" w:type="dxa"/>
          </w:tcPr>
          <w:p w14:paraId="537588DC" w14:textId="7E7A6C49" w:rsidR="00CC2C1C" w:rsidRDefault="00000000" w:rsidP="00CC2C1C">
            <w:sdt>
              <w:sdtPr>
                <w:id w:val="-156586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14001 REQUIREMENTS FOR ENVIRONMENTAL MANAGEMENT SYSTEMS</w:t>
            </w:r>
          </w:p>
        </w:tc>
        <w:tc>
          <w:tcPr>
            <w:tcW w:w="5029" w:type="dxa"/>
          </w:tcPr>
          <w:p w14:paraId="5F103D95" w14:textId="24B84E23" w:rsidR="00CC2C1C" w:rsidRDefault="00CC2C1C" w:rsidP="00CC2C1C"/>
        </w:tc>
      </w:tr>
      <w:tr w:rsidR="00CC2C1C" w14:paraId="77BBD3B6" w14:textId="77777777" w:rsidTr="00A25B61">
        <w:tc>
          <w:tcPr>
            <w:tcW w:w="6663" w:type="dxa"/>
          </w:tcPr>
          <w:p w14:paraId="53BAF667" w14:textId="22F88EFD" w:rsidR="00CC2C1C" w:rsidRDefault="00000000" w:rsidP="00CC2C1C">
            <w:sdt>
              <w:sdtPr>
                <w:id w:val="1290096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45001 REQUIREMENTS FOR OCCUPATIONAL, HEALTH AND SAFETY MANAGEMENT SYSTEMS</w:t>
            </w:r>
          </w:p>
        </w:tc>
        <w:tc>
          <w:tcPr>
            <w:tcW w:w="5029" w:type="dxa"/>
          </w:tcPr>
          <w:p w14:paraId="468BAEC0" w14:textId="0BEA6BC1" w:rsidR="00CC2C1C" w:rsidRDefault="00CC2C1C" w:rsidP="00CC2C1C"/>
        </w:tc>
      </w:tr>
      <w:tr w:rsidR="00CC2C1C" w14:paraId="38BA6A6D" w14:textId="77777777" w:rsidTr="00A25B61">
        <w:tc>
          <w:tcPr>
            <w:tcW w:w="6663" w:type="dxa"/>
          </w:tcPr>
          <w:p w14:paraId="7BB5F6C2" w14:textId="1DDA6549" w:rsidR="00CC2C1C" w:rsidRDefault="00000000" w:rsidP="00CC2C1C">
            <w:sdt>
              <w:sdtPr>
                <w:id w:val="185221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2200</w:t>
            </w:r>
            <w:r w:rsidR="00106EDE">
              <w:t>1</w:t>
            </w:r>
            <w:r w:rsidR="00CC2C1C">
              <w:t xml:space="preserve"> FOOD SAFETY MANAGEMENT SYSTEMS</w:t>
            </w:r>
          </w:p>
        </w:tc>
        <w:tc>
          <w:tcPr>
            <w:tcW w:w="5029" w:type="dxa"/>
          </w:tcPr>
          <w:p w14:paraId="0EC8643E" w14:textId="59850857" w:rsidR="00CC2C1C" w:rsidRDefault="00CC2C1C" w:rsidP="00CC2C1C"/>
        </w:tc>
      </w:tr>
      <w:tr w:rsidR="00CC2C1C" w14:paraId="4B0EF7B4" w14:textId="77777777" w:rsidTr="00A25B61">
        <w:tc>
          <w:tcPr>
            <w:tcW w:w="6663" w:type="dxa"/>
          </w:tcPr>
          <w:p w14:paraId="6291B183" w14:textId="27EDEB45" w:rsidR="00CC2C1C" w:rsidRDefault="00000000" w:rsidP="00CC2C1C">
            <w:sdt>
              <w:sdtPr>
                <w:id w:val="1419453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26000 FRAMEWORK FOR ORGANIZATIONAL SOCIAL RESPONSIBILITY</w:t>
            </w:r>
          </w:p>
        </w:tc>
        <w:tc>
          <w:tcPr>
            <w:tcW w:w="5029" w:type="dxa"/>
          </w:tcPr>
          <w:p w14:paraId="0A53C73C" w14:textId="091D61E1" w:rsidR="00CC2C1C" w:rsidRDefault="00CC2C1C" w:rsidP="00CC2C1C"/>
        </w:tc>
      </w:tr>
      <w:tr w:rsidR="00CC2C1C" w14:paraId="6F11BC99" w14:textId="77777777" w:rsidTr="00A25B61">
        <w:tc>
          <w:tcPr>
            <w:tcW w:w="6663" w:type="dxa"/>
          </w:tcPr>
          <w:p w14:paraId="184182FE" w14:textId="719849E6" w:rsidR="00CC2C1C" w:rsidRDefault="00000000" w:rsidP="00CC2C1C">
            <w:sdt>
              <w:sdtPr>
                <w:id w:val="155080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31000 FRAMEWORK FOR RISK MANAGEMENT SYSTEM TY</w:t>
            </w:r>
          </w:p>
        </w:tc>
        <w:tc>
          <w:tcPr>
            <w:tcW w:w="5029" w:type="dxa"/>
          </w:tcPr>
          <w:p w14:paraId="244B1282" w14:textId="4740A06C" w:rsidR="00CC2C1C" w:rsidRDefault="00CC2C1C" w:rsidP="00CC2C1C"/>
        </w:tc>
      </w:tr>
      <w:tr w:rsidR="00CC2C1C" w14:paraId="31B48167" w14:textId="77777777" w:rsidTr="00A25B61">
        <w:tc>
          <w:tcPr>
            <w:tcW w:w="6663" w:type="dxa"/>
          </w:tcPr>
          <w:p w14:paraId="167D1C57" w14:textId="6BA9EFAC" w:rsidR="00CC2C1C" w:rsidRDefault="00000000" w:rsidP="00CC2C1C">
            <w:sdt>
              <w:sdtPr>
                <w:id w:val="171684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37001 REQUIREMENTS FOR ANTI BRIBERY MANAGEMENT SYSTEM</w:t>
            </w:r>
          </w:p>
        </w:tc>
        <w:tc>
          <w:tcPr>
            <w:tcW w:w="5029" w:type="dxa"/>
          </w:tcPr>
          <w:p w14:paraId="58B4F8AA" w14:textId="202FE797" w:rsidR="00CC2C1C" w:rsidRDefault="00CC2C1C" w:rsidP="00CC2C1C"/>
        </w:tc>
      </w:tr>
      <w:tr w:rsidR="00CC2C1C" w14:paraId="5D9D0898" w14:textId="77777777" w:rsidTr="00A25B61">
        <w:tc>
          <w:tcPr>
            <w:tcW w:w="6663" w:type="dxa"/>
          </w:tcPr>
          <w:p w14:paraId="74D5189E" w14:textId="04E47713" w:rsidR="00CC2C1C" w:rsidRDefault="00000000" w:rsidP="00CC2C1C">
            <w:sdt>
              <w:sdtPr>
                <w:id w:val="-35234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37002 REQUIREMENTS FOR A WHISTLE BLOWING MANAGEMENT SYSTEM </w:t>
            </w:r>
          </w:p>
        </w:tc>
        <w:tc>
          <w:tcPr>
            <w:tcW w:w="5029" w:type="dxa"/>
          </w:tcPr>
          <w:p w14:paraId="2E1E5B30" w14:textId="61F5158D" w:rsidR="00CC2C1C" w:rsidRDefault="00CC2C1C" w:rsidP="00CC2C1C"/>
        </w:tc>
      </w:tr>
      <w:tr w:rsidR="00CC2C1C" w14:paraId="58F14735" w14:textId="77777777" w:rsidTr="00A25B61">
        <w:tc>
          <w:tcPr>
            <w:tcW w:w="6663" w:type="dxa"/>
          </w:tcPr>
          <w:p w14:paraId="6C5F85FC" w14:textId="7CAFCAEA" w:rsidR="00CC2C1C" w:rsidRDefault="00000000" w:rsidP="00CC2C1C">
            <w:sdt>
              <w:sdtPr>
                <w:id w:val="-528104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28001 REQUIREMENTS FOR SUPPLY CHAIN SECURITY MANAGEMENT SYSTEM</w:t>
            </w:r>
          </w:p>
        </w:tc>
        <w:tc>
          <w:tcPr>
            <w:tcW w:w="5029" w:type="dxa"/>
          </w:tcPr>
          <w:p w14:paraId="27A3FB6D" w14:textId="6DE30E16" w:rsidR="00CC2C1C" w:rsidRDefault="00CC2C1C" w:rsidP="00CC2C1C"/>
        </w:tc>
      </w:tr>
      <w:tr w:rsidR="00CC2C1C" w14:paraId="3C9274EE" w14:textId="77777777" w:rsidTr="00A25B61">
        <w:tc>
          <w:tcPr>
            <w:tcW w:w="6663" w:type="dxa"/>
          </w:tcPr>
          <w:p w14:paraId="3B45A873" w14:textId="669A1CE5" w:rsidR="00CC2C1C" w:rsidRDefault="00000000" w:rsidP="00CC2C1C">
            <w:sdt>
              <w:sdtPr>
                <w:id w:val="651019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50001 REQUIREMENTS FOR AN ENERGY MANAGEMENT SYSTEM </w:t>
            </w:r>
          </w:p>
        </w:tc>
        <w:tc>
          <w:tcPr>
            <w:tcW w:w="5029" w:type="dxa"/>
          </w:tcPr>
          <w:p w14:paraId="7A5C28B4" w14:textId="01E8C628" w:rsidR="00CC2C1C" w:rsidRDefault="00CC2C1C" w:rsidP="00CC2C1C"/>
        </w:tc>
      </w:tr>
      <w:tr w:rsidR="00CC2C1C" w14:paraId="19BC6516" w14:textId="77777777" w:rsidTr="00A25B61">
        <w:tc>
          <w:tcPr>
            <w:tcW w:w="6663" w:type="dxa"/>
          </w:tcPr>
          <w:p w14:paraId="599CABE5" w14:textId="4395B062" w:rsidR="00CC2C1C" w:rsidRDefault="00000000" w:rsidP="00CC2C1C">
            <w:sdt>
              <w:sdtPr>
                <w:id w:val="-89310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55001 REQUIREMENTS FOR AN ASSET MANAGEMENT SYSTEM</w:t>
            </w:r>
          </w:p>
        </w:tc>
        <w:tc>
          <w:tcPr>
            <w:tcW w:w="5029" w:type="dxa"/>
          </w:tcPr>
          <w:p w14:paraId="6A7B5D6F" w14:textId="70412132" w:rsidR="00CC2C1C" w:rsidRDefault="00CC2C1C" w:rsidP="00CC2C1C"/>
        </w:tc>
      </w:tr>
      <w:tr w:rsidR="00CC2C1C" w14:paraId="637EDBDF" w14:textId="77777777" w:rsidTr="00A25B61">
        <w:tc>
          <w:tcPr>
            <w:tcW w:w="6663" w:type="dxa"/>
          </w:tcPr>
          <w:p w14:paraId="6B7EB6D6" w14:textId="11AC6639" w:rsidR="00CC2C1C" w:rsidRDefault="00000000" w:rsidP="00CC2C1C">
            <w:sdt>
              <w:sdtPr>
                <w:id w:val="-197777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10002 (OLD) REQUIREMENTS FOR A </w:t>
            </w:r>
            <w:r w:rsidR="00106EDE">
              <w:t>COMPLAINTS MANAGEMENT</w:t>
            </w:r>
            <w:r w:rsidR="00CC2C1C">
              <w:t xml:space="preserve"> SYSTEM</w:t>
            </w:r>
          </w:p>
        </w:tc>
        <w:tc>
          <w:tcPr>
            <w:tcW w:w="5029" w:type="dxa"/>
          </w:tcPr>
          <w:p w14:paraId="77391245" w14:textId="0A979897" w:rsidR="00CC2C1C" w:rsidRDefault="00CC2C1C" w:rsidP="00CC2C1C"/>
        </w:tc>
      </w:tr>
      <w:tr w:rsidR="00CC2C1C" w14:paraId="5054653D" w14:textId="77777777" w:rsidTr="00A25B61">
        <w:tc>
          <w:tcPr>
            <w:tcW w:w="6663" w:type="dxa"/>
          </w:tcPr>
          <w:p w14:paraId="14C5EF21" w14:textId="1897D1E2" w:rsidR="00CC2C1C" w:rsidRDefault="00000000" w:rsidP="00CC2C1C">
            <w:sdt>
              <w:sdtPr>
                <w:id w:val="42137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17025 REQUIREMENTS FOR A COMPETENCE OF TESTING AND CALIBRATION LABORATORIES MANAGEMENT SYSTEM</w:t>
            </w:r>
          </w:p>
        </w:tc>
        <w:tc>
          <w:tcPr>
            <w:tcW w:w="5029" w:type="dxa"/>
          </w:tcPr>
          <w:p w14:paraId="087374CC" w14:textId="49E3974F" w:rsidR="00CC2C1C" w:rsidRDefault="00CC2C1C" w:rsidP="00CC2C1C"/>
        </w:tc>
      </w:tr>
      <w:tr w:rsidR="00CC2C1C" w14:paraId="29A84FC5" w14:textId="77777777" w:rsidTr="00A25B61">
        <w:tc>
          <w:tcPr>
            <w:tcW w:w="6663" w:type="dxa"/>
          </w:tcPr>
          <w:p w14:paraId="50BCB8AA" w14:textId="601CB10D" w:rsidR="00CC2C1C" w:rsidRDefault="00000000" w:rsidP="00CC2C1C">
            <w:sdt>
              <w:sdtPr>
                <w:id w:val="56461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IS0 </w:t>
            </w:r>
            <w:proofErr w:type="gramStart"/>
            <w:r w:rsidR="00CC2C1C">
              <w:t>17024  GENERAL</w:t>
            </w:r>
            <w:proofErr w:type="gramEnd"/>
            <w:r w:rsidR="00CC2C1C">
              <w:t xml:space="preserve"> REQUIREMENTS FOR BODIES OPERATING CERTIFICATION OF PERSONS </w:t>
            </w:r>
          </w:p>
        </w:tc>
        <w:tc>
          <w:tcPr>
            <w:tcW w:w="5029" w:type="dxa"/>
          </w:tcPr>
          <w:p w14:paraId="730533FC" w14:textId="38EC729A" w:rsidR="00CC2C1C" w:rsidRDefault="00CC2C1C" w:rsidP="00CC2C1C"/>
        </w:tc>
      </w:tr>
      <w:tr w:rsidR="00CC2C1C" w14:paraId="76A282B7" w14:textId="77777777" w:rsidTr="00A25B61">
        <w:tc>
          <w:tcPr>
            <w:tcW w:w="6663" w:type="dxa"/>
          </w:tcPr>
          <w:p w14:paraId="390910E8" w14:textId="50CC6264" w:rsidR="00CC2C1C" w:rsidRDefault="00000000" w:rsidP="00CC2C1C">
            <w:sdt>
              <w:sdtPr>
                <w:id w:val="-966502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IS0 21001 MANAGEMENT SYSTEMS FOR EDUCATIONAL ORGANIZATIONS - REQUIREMENTS FOR GUIDANCE FOR USE </w:t>
            </w:r>
          </w:p>
        </w:tc>
        <w:tc>
          <w:tcPr>
            <w:tcW w:w="5029" w:type="dxa"/>
          </w:tcPr>
          <w:p w14:paraId="2BDA740B" w14:textId="7118D41A" w:rsidR="00CC2C1C" w:rsidRDefault="001B09B4" w:rsidP="00CC2C1C">
            <w:r>
              <w:t xml:space="preserve">   </w:t>
            </w:r>
            <w:r>
              <w:object w:dxaOrig="1520" w:dyaOrig="987" w14:anchorId="608DCE99">
                <v:shape id="_x0000_i1027" type="#_x0000_t75" style="width:76.2pt;height:49.2pt" o:ole="">
                  <v:imagedata r:id="rId16" o:title=""/>
                </v:shape>
                <o:OLEObject Type="Embed" ProgID="Package" ShapeID="_x0000_i1027" DrawAspect="Icon" ObjectID="_1773982868" r:id="rId17"/>
              </w:object>
            </w:r>
          </w:p>
        </w:tc>
      </w:tr>
      <w:tr w:rsidR="00CC2C1C" w14:paraId="1A042EFA" w14:textId="77777777" w:rsidTr="00A25B61">
        <w:tc>
          <w:tcPr>
            <w:tcW w:w="6663" w:type="dxa"/>
          </w:tcPr>
          <w:p w14:paraId="053EC54C" w14:textId="77777777" w:rsidR="00CC2C1C" w:rsidRDefault="00CC2C1C" w:rsidP="00CC2C1C"/>
          <w:p w14:paraId="74FA3C6C" w14:textId="0CA4917F" w:rsidR="00CC2C1C" w:rsidRDefault="00CC2C1C" w:rsidP="00CC2C1C">
            <w:r w:rsidRPr="00D048E4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1" layoutInCell="1" allowOverlap="1" wp14:anchorId="206E66BE" wp14:editId="05CA310A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232410</wp:posOffset>
                      </wp:positionV>
                      <wp:extent cx="8001000" cy="1148080"/>
                      <wp:effectExtent l="0" t="0" r="0" b="0"/>
                      <wp:wrapNone/>
                      <wp:docPr id="1800474914" name="Rectangle 6" title="Colored backgr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0" cy="1148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A6B0C" id="Rectangle 6" o:spid="_x0000_s1026" alt="Title: Colored background" style="position:absolute;margin-left:5.4pt;margin-top:18.3pt;width:630pt;height:90.4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" fillcolor="#00b0f0 [3204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</w:p>
          <w:p w14:paraId="424AEA7F" w14:textId="58F879CD" w:rsidR="00CC2C1C" w:rsidRDefault="00CC2C1C" w:rsidP="00CC2C1C"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>QUALITY ASSURANCE IN HIGHER EDUCATION</w:t>
            </w:r>
          </w:p>
          <w:p w14:paraId="23DB906B" w14:textId="77777777" w:rsidR="00CC2C1C" w:rsidRDefault="00CC2C1C" w:rsidP="00CC2C1C"/>
          <w:p w14:paraId="56FB0860" w14:textId="77777777" w:rsidR="00CC2C1C" w:rsidRDefault="00CC2C1C" w:rsidP="00CC2C1C"/>
        </w:tc>
        <w:tc>
          <w:tcPr>
            <w:tcW w:w="5029" w:type="dxa"/>
          </w:tcPr>
          <w:p w14:paraId="777D3917" w14:textId="225E2CDD" w:rsidR="00CC2C1C" w:rsidRDefault="00CC2C1C" w:rsidP="00CC2C1C">
            <w:r w:rsidRPr="00D048E4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1" layoutInCell="1" allowOverlap="1" wp14:anchorId="11EBE464" wp14:editId="5EA04E76">
                      <wp:simplePos x="0" y="0"/>
                      <wp:positionH relativeFrom="page">
                        <wp:posOffset>1165860</wp:posOffset>
                      </wp:positionH>
                      <wp:positionV relativeFrom="page">
                        <wp:posOffset>149860</wp:posOffset>
                      </wp:positionV>
                      <wp:extent cx="1367155" cy="1361440"/>
                      <wp:effectExtent l="19050" t="0" r="4445" b="10160"/>
                      <wp:wrapNone/>
                      <wp:docPr id="605113223" name="Group 23" title="File folder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361440"/>
                                <a:chOff x="9216" y="155"/>
                                <a:chExt cx="2518" cy="2194"/>
                              </a:xfrm>
                            </wpg:grpSpPr>
                            <wpg:grpSp>
                              <wpg:cNvPr id="2136716253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155"/>
                                  <a:ext cx="2518" cy="2194"/>
                                  <a:chOff x="9216" y="155"/>
                                  <a:chExt cx="2518" cy="2194"/>
                                </a:xfrm>
                              </wpg:grpSpPr>
                              <wps:wsp>
                                <wps:cNvPr id="497198810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0" y="155"/>
                                    <a:ext cx="2194" cy="219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1281443816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16" y="202"/>
                                    <a:ext cx="2100" cy="21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07B907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5943324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70" y="865"/>
                                  <a:ext cx="1160" cy="757"/>
                                  <a:chOff x="9790" y="921"/>
                                  <a:chExt cx="1160" cy="757"/>
                                </a:xfrm>
                              </wpg:grpSpPr>
                              <wpg:grpSp>
                                <wpg:cNvPr id="1077527736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90" y="921"/>
                                    <a:ext cx="940" cy="757"/>
                                    <a:chOff x="9790" y="921"/>
                                    <a:chExt cx="940" cy="757"/>
                                  </a:xfrm>
                                </wpg:grpSpPr>
                                <wpg:grpSp>
                                  <wpg:cNvPr id="1219290512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0" y="921"/>
                                      <a:ext cx="940" cy="757"/>
                                      <a:chOff x="9790" y="901"/>
                                      <a:chExt cx="940" cy="757"/>
                                    </a:xfrm>
                                  </wpg:grpSpPr>
                                  <wps:wsp>
                                    <wps:cNvPr id="1960993587" name="Rectangle 19609935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0" y="974"/>
                                        <a:ext cx="940" cy="6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9126848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07" y="901"/>
                                        <a:ext cx="260" cy="17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7744609" name="Rectangl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895" y="899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1505346830" name="Rectangle 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951" y="867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84297994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90" y="1062"/>
                                    <a:ext cx="1160" cy="616"/>
                                  </a:xfrm>
                                  <a:prstGeom prst="parallelogram">
                                    <a:avLst>
                                      <a:gd name="adj" fmla="val 33277"/>
                                    </a:avLst>
                                  </a:prstGeom>
                                  <a:solidFill>
                                    <a:schemeClr val="accent4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02B88" id="Group 23" o:spid="_x0000_s1026" alt="Title: File folder icon" style="position:absolute;margin-left:91.8pt;margin-top:11.8pt;width:107.65pt;height:107.2pt;z-index:251706368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">
      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">
      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" fillcolor="white [3212]" stroked="f" strokecolor="#00759e [3205]" strokeweight="2pt">
                          <v:shadow opacity="22938f" offset="0"/>
                          <v:textbox inset=",7.2pt,,7.2pt"/>
                        </v:shape>
      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" fillcolor="#07b907" strokecolor="#ffc000" strokeweight="2pt">
                          <v:shadow opacity="22938f" offset="0"/>
                          <v:textbox inset=",7.2pt,,7.2pt"/>
                        </v:shape>
                      </v:group>
      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">
      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">
      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">
                            <v:rect id="Rectangle 1960993587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" fillcolor="#00394e [1605]" stroked="f" strokecolor="#4a7ebb" strokeweight="1.5pt">
                              <v:shadow opacity="22938f" offset="0"/>
                              <v:textbox inset=",7.2pt,,7.2pt"/>
                            </v:rect>
      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" fillcolor="#00394e [1605]" stroked="f" strokecolor="#4a7ebb" strokeweight="1.5pt">
                              <v:shadow opacity="22938f" offset="0"/>
                              <v:textbox inset=",7.2pt,,7.2pt"/>
                            </v:roundrect>
                          </v:group>
      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" fillcolor="#adadad [2414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" fillcolor="white [3212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</v:group>
      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" adj="3817" fillcolor="#189380 [2407]" stroked="f" strokecolor="#4a7ebb" strokeweight="1.5pt">
                          <v:shadow opacity="22938f" offset="0"/>
                          <v:textbox inset=",7.2pt,,7.2pt"/>
                        </v:shape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CC2C1C" w14:paraId="09169141" w14:textId="77777777" w:rsidTr="00A25B61">
        <w:tc>
          <w:tcPr>
            <w:tcW w:w="6663" w:type="dxa"/>
          </w:tcPr>
          <w:p w14:paraId="2D8AFDF8" w14:textId="7694A4FF" w:rsidR="00CC2C1C" w:rsidRDefault="00000000" w:rsidP="00CC2C1C">
            <w:sdt>
              <w:sdtPr>
                <w:id w:val="62373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MONITORING AND EVALUATION</w:t>
            </w:r>
          </w:p>
        </w:tc>
        <w:tc>
          <w:tcPr>
            <w:tcW w:w="5029" w:type="dxa"/>
          </w:tcPr>
          <w:p w14:paraId="483DE211" w14:textId="56B4FA04" w:rsidR="00CC2C1C" w:rsidRDefault="00CC2C1C" w:rsidP="00CC2C1C"/>
        </w:tc>
      </w:tr>
      <w:tr w:rsidR="00CC2C1C" w14:paraId="417CEA51" w14:textId="77777777" w:rsidTr="00A25B61">
        <w:tc>
          <w:tcPr>
            <w:tcW w:w="6663" w:type="dxa"/>
          </w:tcPr>
          <w:p w14:paraId="41CF0D61" w14:textId="2EF284E8" w:rsidR="00CC2C1C" w:rsidRDefault="00000000" w:rsidP="00CC2C1C">
            <w:sdt>
              <w:sdtPr>
                <w:id w:val="-1075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CONDUCTING PROGRAM REVIEWS</w:t>
            </w:r>
          </w:p>
        </w:tc>
        <w:tc>
          <w:tcPr>
            <w:tcW w:w="5029" w:type="dxa"/>
          </w:tcPr>
          <w:p w14:paraId="3F4126DE" w14:textId="23C0C4A5" w:rsidR="00CC2C1C" w:rsidRDefault="00CC2C1C" w:rsidP="00CC2C1C"/>
        </w:tc>
      </w:tr>
      <w:tr w:rsidR="00CC2C1C" w14:paraId="1DC16C2A" w14:textId="77777777" w:rsidTr="00A25B61">
        <w:tc>
          <w:tcPr>
            <w:tcW w:w="6663" w:type="dxa"/>
          </w:tcPr>
          <w:p w14:paraId="7035ECD4" w14:textId="58869AD8" w:rsidR="00CC2C1C" w:rsidRDefault="00000000" w:rsidP="00CC2C1C">
            <w:sdt>
              <w:sdtPr>
                <w:id w:val="176826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QUALITY ASSURANCE IN HIGHER EDUCATION (SASQ CERTIFICATION) </w:t>
            </w:r>
          </w:p>
        </w:tc>
        <w:tc>
          <w:tcPr>
            <w:tcW w:w="5029" w:type="dxa"/>
          </w:tcPr>
          <w:p w14:paraId="5FCB8530" w14:textId="1C3547AA" w:rsidR="00CC2C1C" w:rsidRDefault="00CC2C1C" w:rsidP="00CC2C1C"/>
        </w:tc>
      </w:tr>
      <w:tr w:rsidR="00CC2C1C" w14:paraId="18C2EBFA" w14:textId="77777777" w:rsidTr="00A25B61">
        <w:tc>
          <w:tcPr>
            <w:tcW w:w="6663" w:type="dxa"/>
          </w:tcPr>
          <w:p w14:paraId="205F460D" w14:textId="53C9D65A" w:rsidR="00CC2C1C" w:rsidRDefault="00000000" w:rsidP="00CC2C1C">
            <w:sdt>
              <w:sdtPr>
                <w:id w:val="293807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IS0 21001 AS BASIC FOR QMS IN HIGHER EDUCATION</w:t>
            </w:r>
          </w:p>
        </w:tc>
        <w:tc>
          <w:tcPr>
            <w:tcW w:w="5029" w:type="dxa"/>
          </w:tcPr>
          <w:p w14:paraId="020F1C72" w14:textId="61A10CC4" w:rsidR="00CC2C1C" w:rsidRDefault="00CC2C1C" w:rsidP="00CC2C1C"/>
        </w:tc>
      </w:tr>
      <w:tr w:rsidR="00CC2C1C" w14:paraId="24335439" w14:textId="77777777" w:rsidTr="00A25B61">
        <w:tc>
          <w:tcPr>
            <w:tcW w:w="6663" w:type="dxa"/>
          </w:tcPr>
          <w:p w14:paraId="08E38FE5" w14:textId="730C828B" w:rsidR="00CC2C1C" w:rsidRDefault="00000000" w:rsidP="00CC2C1C">
            <w:sdt>
              <w:sdtPr>
                <w:id w:val="47673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ASSESSOR AND MODERATOR TRAINING</w:t>
            </w:r>
          </w:p>
        </w:tc>
        <w:tc>
          <w:tcPr>
            <w:tcW w:w="5029" w:type="dxa"/>
          </w:tcPr>
          <w:p w14:paraId="1D1405E8" w14:textId="1BF51474" w:rsidR="00CC2C1C" w:rsidRDefault="00CC2C1C" w:rsidP="00CC2C1C"/>
        </w:tc>
      </w:tr>
      <w:tr w:rsidR="00F36D93" w14:paraId="5C9DEBBA" w14:textId="77777777" w:rsidTr="00A25B61">
        <w:tc>
          <w:tcPr>
            <w:tcW w:w="6663" w:type="dxa"/>
          </w:tcPr>
          <w:p w14:paraId="7442BE08" w14:textId="77777777" w:rsidR="00F36D93" w:rsidRDefault="00F36D93" w:rsidP="00CC2C1C"/>
        </w:tc>
        <w:tc>
          <w:tcPr>
            <w:tcW w:w="5029" w:type="dxa"/>
          </w:tcPr>
          <w:p w14:paraId="3F8140C0" w14:textId="77777777" w:rsidR="00F36D93" w:rsidRDefault="00F36D93" w:rsidP="00CC2C1C"/>
        </w:tc>
      </w:tr>
      <w:tr w:rsidR="00F36D93" w14:paraId="4E4CAB7A" w14:textId="77777777" w:rsidTr="00A25B61">
        <w:tc>
          <w:tcPr>
            <w:tcW w:w="6663" w:type="dxa"/>
          </w:tcPr>
          <w:p w14:paraId="43BC1ADF" w14:textId="77777777" w:rsidR="00F36D93" w:rsidRDefault="00F36D93" w:rsidP="00CC2C1C"/>
        </w:tc>
        <w:tc>
          <w:tcPr>
            <w:tcW w:w="5029" w:type="dxa"/>
          </w:tcPr>
          <w:p w14:paraId="225FBFC5" w14:textId="77777777" w:rsidR="00F36D93" w:rsidRDefault="00F36D93" w:rsidP="00CC2C1C"/>
        </w:tc>
      </w:tr>
      <w:tr w:rsidR="00CC2C1C" w14:paraId="2487266A" w14:textId="77777777" w:rsidTr="00A25B61">
        <w:tc>
          <w:tcPr>
            <w:tcW w:w="6663" w:type="dxa"/>
          </w:tcPr>
          <w:p w14:paraId="6032D85C" w14:textId="5A61332E" w:rsidR="00CC2C1C" w:rsidRDefault="00CC2C1C" w:rsidP="00F36D93"/>
        </w:tc>
        <w:tc>
          <w:tcPr>
            <w:tcW w:w="5029" w:type="dxa"/>
          </w:tcPr>
          <w:p w14:paraId="19A33078" w14:textId="77777777" w:rsidR="00CC2C1C" w:rsidRDefault="00CC2C1C" w:rsidP="00CC2C1C"/>
        </w:tc>
      </w:tr>
      <w:tr w:rsidR="00F36D93" w14:paraId="27EABFCF" w14:textId="77777777" w:rsidTr="00A25B61">
        <w:tc>
          <w:tcPr>
            <w:tcW w:w="6663" w:type="dxa"/>
          </w:tcPr>
          <w:p w14:paraId="7C861573" w14:textId="77777777" w:rsidR="00F36D93" w:rsidRDefault="00F36D93" w:rsidP="00CC2C1C">
            <w:pP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</w:p>
          <w:p w14:paraId="6B0A0168" w14:textId="774D8208" w:rsidR="00F36D93" w:rsidRDefault="00F36D93" w:rsidP="00F36D93"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 xml:space="preserve">QUALITY </w:t>
            </w:r>
          </w:p>
          <w:p w14:paraId="18730187" w14:textId="77777777" w:rsidR="00F36D93" w:rsidRDefault="00F36D93" w:rsidP="0043113A">
            <w:pPr>
              <w:tabs>
                <w:tab w:val="left" w:pos="1908"/>
              </w:tabs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  <w:r w:rsidRPr="00D048E4"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1" locked="1" layoutInCell="1" allowOverlap="1" wp14:anchorId="28F23BEF" wp14:editId="56E4876C">
                      <wp:simplePos x="0" y="0"/>
                      <wp:positionH relativeFrom="page">
                        <wp:posOffset>-647700</wp:posOffset>
                      </wp:positionH>
                      <wp:positionV relativeFrom="page">
                        <wp:posOffset>67310</wp:posOffset>
                      </wp:positionV>
                      <wp:extent cx="8001000" cy="1148080"/>
                      <wp:effectExtent l="0" t="0" r="0" b="0"/>
                      <wp:wrapNone/>
                      <wp:docPr id="361248865" name="Rectangle 6" title="Colored backgr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0" cy="1148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557C6" id="Rectangle 6" o:spid="_x0000_s1026" alt="Title: Colored background" style="position:absolute;margin-left:-51pt;margin-top:5.3pt;width:630pt;height:90.4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" fillcolor="#00b0f0 [3204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3113A"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ab/>
            </w:r>
          </w:p>
          <w:p w14:paraId="225D5522" w14:textId="24A93ABE" w:rsidR="00A25B61" w:rsidRDefault="00A25B61" w:rsidP="0043113A">
            <w:pPr>
              <w:tabs>
                <w:tab w:val="left" w:pos="1908"/>
              </w:tabs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  <w:r w:rsidRPr="00D048E4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1" layoutInCell="1" allowOverlap="1" wp14:anchorId="666E88EA" wp14:editId="044693E8">
                      <wp:simplePos x="0" y="0"/>
                      <wp:positionH relativeFrom="page">
                        <wp:posOffset>5874385</wp:posOffset>
                      </wp:positionH>
                      <wp:positionV relativeFrom="page">
                        <wp:posOffset>63500</wp:posOffset>
                      </wp:positionV>
                      <wp:extent cx="1367155" cy="1361440"/>
                      <wp:effectExtent l="19050" t="0" r="4445" b="10160"/>
                      <wp:wrapNone/>
                      <wp:docPr id="1100288217" name="Group 23" title="File folder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361440"/>
                                <a:chOff x="9216" y="155"/>
                                <a:chExt cx="2518" cy="2194"/>
                              </a:xfrm>
                            </wpg:grpSpPr>
                            <wpg:grpSp>
                              <wpg:cNvPr id="1219741454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155"/>
                                  <a:ext cx="2518" cy="2194"/>
                                  <a:chOff x="9216" y="155"/>
                                  <a:chExt cx="2518" cy="2194"/>
                                </a:xfrm>
                              </wpg:grpSpPr>
                              <wps:wsp>
                                <wps:cNvPr id="685900051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0" y="155"/>
                                    <a:ext cx="2194" cy="219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1893938627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16" y="202"/>
                                    <a:ext cx="2100" cy="21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FC04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1022688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70" y="865"/>
                                  <a:ext cx="1160" cy="757"/>
                                  <a:chOff x="9790" y="921"/>
                                  <a:chExt cx="1160" cy="757"/>
                                </a:xfrm>
                              </wpg:grpSpPr>
                              <wpg:grpSp>
                                <wpg:cNvPr id="1772855106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90" y="921"/>
                                    <a:ext cx="940" cy="757"/>
                                    <a:chOff x="9790" y="921"/>
                                    <a:chExt cx="940" cy="757"/>
                                  </a:xfrm>
                                </wpg:grpSpPr>
                                <wpg:grpSp>
                                  <wpg:cNvPr id="2084561914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0" y="921"/>
                                      <a:ext cx="940" cy="757"/>
                                      <a:chOff x="9790" y="901"/>
                                      <a:chExt cx="940" cy="757"/>
                                    </a:xfrm>
                                  </wpg:grpSpPr>
                                  <wps:wsp>
                                    <wps:cNvPr id="1377645108" name="Rectangle 13776451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0" y="974"/>
                                        <a:ext cx="940" cy="6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0701709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07" y="901"/>
                                        <a:ext cx="260" cy="17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27583276" name="Rectangl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895" y="899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1593047870" name="Rectangle 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951" y="867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73579358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90" y="1062"/>
                                    <a:ext cx="1160" cy="616"/>
                                  </a:xfrm>
                                  <a:prstGeom prst="parallelogram">
                                    <a:avLst>
                                      <a:gd name="adj" fmla="val 33277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2E01A" id="Group 23" o:spid="_x0000_s1026" alt="Title: File folder icon" style="position:absolute;margin-left:462.55pt;margin-top:5pt;width:107.65pt;height:107.2pt;z-index:251714560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">
      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">
      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" fillcolor="white [3212]" stroked="f" strokecolor="#00759e [3205]" strokeweight="2pt">
                          <v:shadow opacity="22938f" offset="0"/>
                          <v:textbox inset=",7.2pt,,7.2pt"/>
                        </v:shape>
      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" fillcolor="#fffc04" strokecolor="#ffc000" strokeweight="2pt">
                          <v:shadow opacity="22938f" offset="0"/>
                          <v:textbox inset=",7.2pt,,7.2pt"/>
                        </v:shape>
                      </v:group>
      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">
      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">
      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">
                            <v:rect id="Rectangle 1377645108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" fillcolor="#00394e [1605]" stroked="f" strokecolor="#4a7ebb" strokeweight="1.5pt">
                              <v:shadow opacity="22938f" offset="0"/>
                              <v:textbox inset=",7.2pt,,7.2pt"/>
                            </v:rect>
      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" fillcolor="#00394e [1605]" stroked="f" strokecolor="#4a7ebb" strokeweight="1.5pt">
                              <v:shadow opacity="22938f" offset="0"/>
                              <v:textbox inset=",7.2pt,,7.2pt"/>
                            </v:roundrect>
                          </v:group>
      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" fillcolor="#adadad [2414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" fillcolor="white [3212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</v:group>
      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" adj="3817" fillcolor="red" stroked="f" strokecolor="#4a7ebb" strokeweight="1.5pt">
                          <v:shadow opacity="22938f" offset="0"/>
                          <v:textbox inset=",7.2pt,,7.2pt"/>
                        </v:shape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 xml:space="preserve">QUALITY </w:t>
            </w:r>
          </w:p>
          <w:p w14:paraId="000E69AA" w14:textId="3B5CB749" w:rsidR="00A25B61" w:rsidRDefault="00A25B61" w:rsidP="0043113A">
            <w:pPr>
              <w:tabs>
                <w:tab w:val="left" w:pos="1908"/>
              </w:tabs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</w:p>
        </w:tc>
        <w:tc>
          <w:tcPr>
            <w:tcW w:w="5029" w:type="dxa"/>
          </w:tcPr>
          <w:p w14:paraId="43F84E90" w14:textId="671D0AB0" w:rsidR="00F36D93" w:rsidRDefault="00F36D93" w:rsidP="00CC2C1C"/>
        </w:tc>
      </w:tr>
      <w:tr w:rsidR="00CC2C1C" w14:paraId="16F92529" w14:textId="77777777" w:rsidTr="00A25B61">
        <w:tc>
          <w:tcPr>
            <w:tcW w:w="6663" w:type="dxa"/>
          </w:tcPr>
          <w:p w14:paraId="537D9393" w14:textId="692CF177" w:rsidR="00CC2C1C" w:rsidRDefault="00000000" w:rsidP="00CC2C1C">
            <w:sdt>
              <w:sdtPr>
                <w:id w:val="1755166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25B6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C2C1C">
              <w:t xml:space="preserve"> QUALITY MANAGEMENT ESSENTIALS FOR SHOP FLOOR SUPERVISORS (SASQ)</w:t>
            </w:r>
          </w:p>
        </w:tc>
        <w:tc>
          <w:tcPr>
            <w:tcW w:w="5029" w:type="dxa"/>
          </w:tcPr>
          <w:p w14:paraId="13935A3A" w14:textId="72FDDFC4" w:rsidR="00CC2C1C" w:rsidRDefault="00CC2C1C" w:rsidP="00CC2C1C"/>
        </w:tc>
      </w:tr>
      <w:tr w:rsidR="00CC2C1C" w14:paraId="0B2D23E1" w14:textId="77777777" w:rsidTr="00A25B61">
        <w:tc>
          <w:tcPr>
            <w:tcW w:w="6663" w:type="dxa"/>
          </w:tcPr>
          <w:p w14:paraId="6F13514F" w14:textId="34BB77F8" w:rsidR="00CC2C1C" w:rsidRDefault="00000000" w:rsidP="00CC2C1C">
            <w:sdt>
              <w:sdtPr>
                <w:id w:val="9930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INTEGRATED MANAGEMENT SYSTEMS </w:t>
            </w:r>
          </w:p>
        </w:tc>
        <w:tc>
          <w:tcPr>
            <w:tcW w:w="5029" w:type="dxa"/>
          </w:tcPr>
          <w:p w14:paraId="53234579" w14:textId="7F8DA890" w:rsidR="00CC2C1C" w:rsidRDefault="00CC2C1C" w:rsidP="00CC2C1C"/>
        </w:tc>
      </w:tr>
      <w:tr w:rsidR="00CC2C1C" w14:paraId="54025A09" w14:textId="77777777" w:rsidTr="00A25B61">
        <w:tc>
          <w:tcPr>
            <w:tcW w:w="6663" w:type="dxa"/>
          </w:tcPr>
          <w:p w14:paraId="5DC617F3" w14:textId="786F1884" w:rsidR="00CC2C1C" w:rsidRDefault="00000000" w:rsidP="00CC2C1C">
            <w:sdt>
              <w:sdtPr>
                <w:id w:val="88861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MANAGEMENT SYSTEMS CERTIFICATION (SASQ)</w:t>
            </w:r>
          </w:p>
        </w:tc>
        <w:tc>
          <w:tcPr>
            <w:tcW w:w="5029" w:type="dxa"/>
          </w:tcPr>
          <w:p w14:paraId="13919B5F" w14:textId="5A3280EF" w:rsidR="00CC2C1C" w:rsidRDefault="00CC2C1C" w:rsidP="00CC2C1C"/>
        </w:tc>
      </w:tr>
      <w:tr w:rsidR="00CC2C1C" w14:paraId="289237E4" w14:textId="77777777" w:rsidTr="00A25B61">
        <w:tc>
          <w:tcPr>
            <w:tcW w:w="6663" w:type="dxa"/>
          </w:tcPr>
          <w:p w14:paraId="7944F2E4" w14:textId="5507CC7B" w:rsidR="00CC2C1C" w:rsidRDefault="00000000" w:rsidP="00CC2C1C">
            <w:sdt>
              <w:sdtPr>
                <w:id w:val="-32667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MASTERING ROOT CAUSE ANALYSES (SASQ)</w:t>
            </w:r>
          </w:p>
        </w:tc>
        <w:tc>
          <w:tcPr>
            <w:tcW w:w="5029" w:type="dxa"/>
          </w:tcPr>
          <w:p w14:paraId="65271D0C" w14:textId="24996AAA" w:rsidR="00CC2C1C" w:rsidRDefault="00A90AFF" w:rsidP="00CC2C1C">
            <w:r>
              <w:object w:dxaOrig="1520" w:dyaOrig="987" w14:anchorId="7DF4C884">
                <v:shape id="_x0000_i1028" type="#_x0000_t75" style="width:76.2pt;height:49.2pt" o:ole="">
                  <v:imagedata r:id="rId18" o:title=""/>
                </v:shape>
                <o:OLEObject Type="Embed" ProgID="Package" ShapeID="_x0000_i1028" DrawAspect="Icon" ObjectID="_1773982869" r:id="rId19"/>
              </w:object>
            </w:r>
          </w:p>
        </w:tc>
      </w:tr>
      <w:tr w:rsidR="00CC2C1C" w14:paraId="1F85571F" w14:textId="77777777" w:rsidTr="00A25B61">
        <w:tc>
          <w:tcPr>
            <w:tcW w:w="6663" w:type="dxa"/>
          </w:tcPr>
          <w:p w14:paraId="0C76FA33" w14:textId="5B888C2C" w:rsidR="00CC2C1C" w:rsidRDefault="00000000" w:rsidP="00CC2C1C">
            <w:sdt>
              <w:sdtPr>
                <w:id w:val="81253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TOTAL QUALITY EXCELLENCE</w:t>
            </w:r>
          </w:p>
        </w:tc>
        <w:tc>
          <w:tcPr>
            <w:tcW w:w="5029" w:type="dxa"/>
          </w:tcPr>
          <w:p w14:paraId="4B693E3C" w14:textId="2F9477CF" w:rsidR="00CC2C1C" w:rsidRDefault="00CC2C1C" w:rsidP="00CC2C1C"/>
        </w:tc>
      </w:tr>
      <w:tr w:rsidR="00CC2C1C" w14:paraId="57592624" w14:textId="77777777" w:rsidTr="00A25B61">
        <w:tc>
          <w:tcPr>
            <w:tcW w:w="6663" w:type="dxa"/>
          </w:tcPr>
          <w:p w14:paraId="596BF323" w14:textId="5CB04E3A" w:rsidR="00CC2C1C" w:rsidRDefault="00000000" w:rsidP="00CC2C1C">
            <w:sdt>
              <w:sdtPr>
                <w:id w:val="-167763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QUALITY 4.0</w:t>
            </w:r>
          </w:p>
        </w:tc>
        <w:tc>
          <w:tcPr>
            <w:tcW w:w="5029" w:type="dxa"/>
          </w:tcPr>
          <w:p w14:paraId="1D5B6C5E" w14:textId="3ECCBF0A" w:rsidR="00CC2C1C" w:rsidRDefault="00CC2C1C" w:rsidP="00CC2C1C"/>
        </w:tc>
      </w:tr>
      <w:tr w:rsidR="00CC2C1C" w14:paraId="518F4FBA" w14:textId="77777777" w:rsidTr="00A25B61">
        <w:tc>
          <w:tcPr>
            <w:tcW w:w="6663" w:type="dxa"/>
          </w:tcPr>
          <w:p w14:paraId="121924AC" w14:textId="626A7312" w:rsidR="00CC2C1C" w:rsidRDefault="00000000" w:rsidP="00CC2C1C">
            <w:sdt>
              <w:sdtPr>
                <w:id w:val="-17642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CC2C1C">
              <w:t xml:space="preserve"> SERVICE QUALITY</w:t>
            </w:r>
          </w:p>
        </w:tc>
        <w:tc>
          <w:tcPr>
            <w:tcW w:w="5029" w:type="dxa"/>
          </w:tcPr>
          <w:p w14:paraId="69A09C0B" w14:textId="106946D3" w:rsidR="00CC2C1C" w:rsidRDefault="00CC2C1C" w:rsidP="00CC2C1C"/>
        </w:tc>
      </w:tr>
      <w:tr w:rsidR="00CC2C1C" w14:paraId="1D6457E9" w14:textId="77777777" w:rsidTr="00A25B61">
        <w:tc>
          <w:tcPr>
            <w:tcW w:w="6663" w:type="dxa"/>
          </w:tcPr>
          <w:p w14:paraId="01F26479" w14:textId="4450B1A9" w:rsidR="00CC2C1C" w:rsidRDefault="00000000" w:rsidP="00CC2C1C">
            <w:sdt>
              <w:sdtPr>
                <w:id w:val="105288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C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INTERNAL QUALITY AUDITING (BASED ON ISO 19001)</w:t>
            </w:r>
          </w:p>
        </w:tc>
        <w:tc>
          <w:tcPr>
            <w:tcW w:w="5029" w:type="dxa"/>
          </w:tcPr>
          <w:p w14:paraId="4B051786" w14:textId="454B1083" w:rsidR="00CC2C1C" w:rsidRDefault="00CC2C1C" w:rsidP="00CC2C1C"/>
        </w:tc>
      </w:tr>
      <w:tr w:rsidR="00CC2C1C" w14:paraId="36163362" w14:textId="77777777" w:rsidTr="00A25B61">
        <w:tc>
          <w:tcPr>
            <w:tcW w:w="6663" w:type="dxa"/>
          </w:tcPr>
          <w:p w14:paraId="0149F80B" w14:textId="7F53D0EC" w:rsidR="00CC2C1C" w:rsidRDefault="00000000" w:rsidP="00CC2C1C">
            <w:sdt>
              <w:sdtPr>
                <w:id w:val="-1046757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2C1C">
              <w:t xml:space="preserve"> ETHICAL QUALITY MANAGEMENT </w:t>
            </w:r>
          </w:p>
        </w:tc>
        <w:tc>
          <w:tcPr>
            <w:tcW w:w="5029" w:type="dxa"/>
          </w:tcPr>
          <w:p w14:paraId="0DBD669C" w14:textId="2AC32ED3" w:rsidR="00CC2C1C" w:rsidRDefault="00CC2C1C" w:rsidP="00CC2C1C"/>
        </w:tc>
      </w:tr>
      <w:tr w:rsidR="00CF27C5" w14:paraId="6C22D768" w14:textId="77777777" w:rsidTr="00A25B61">
        <w:tc>
          <w:tcPr>
            <w:tcW w:w="6663" w:type="dxa"/>
          </w:tcPr>
          <w:p w14:paraId="74DC55E9" w14:textId="657609C1" w:rsidR="00CF27C5" w:rsidRDefault="00000000" w:rsidP="00CF27C5">
            <w:sdt>
              <w:sdtPr>
                <w:id w:val="-33977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27C5">
              <w:t xml:space="preserve"> COST OF QUALITY</w:t>
            </w:r>
          </w:p>
        </w:tc>
        <w:tc>
          <w:tcPr>
            <w:tcW w:w="5029" w:type="dxa"/>
          </w:tcPr>
          <w:p w14:paraId="43D8B84A" w14:textId="77777777" w:rsidR="00CF27C5" w:rsidRDefault="00CF27C5" w:rsidP="00CF27C5"/>
        </w:tc>
      </w:tr>
      <w:tr w:rsidR="00CF27C5" w14:paraId="1205EEF6" w14:textId="77777777" w:rsidTr="00A25B61">
        <w:tc>
          <w:tcPr>
            <w:tcW w:w="6663" w:type="dxa"/>
          </w:tcPr>
          <w:p w14:paraId="28716E8D" w14:textId="5BA77F14" w:rsidR="00CF27C5" w:rsidRDefault="00000000" w:rsidP="00CF27C5">
            <w:sdt>
              <w:sdtPr>
                <w:id w:val="22595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27C5">
              <w:t xml:space="preserve"> DEVELOPING A QUALITY CULTURE</w:t>
            </w:r>
          </w:p>
        </w:tc>
        <w:tc>
          <w:tcPr>
            <w:tcW w:w="5029" w:type="dxa"/>
          </w:tcPr>
          <w:p w14:paraId="22AAEAFF" w14:textId="77777777" w:rsidR="00CF27C5" w:rsidRDefault="00CF27C5" w:rsidP="00CF27C5"/>
        </w:tc>
      </w:tr>
      <w:tr w:rsidR="00CF27C5" w14:paraId="70160B6F" w14:textId="77777777" w:rsidTr="00A25B61">
        <w:tc>
          <w:tcPr>
            <w:tcW w:w="6663" w:type="dxa"/>
          </w:tcPr>
          <w:p w14:paraId="06D04317" w14:textId="331D7737" w:rsidR="00CF27C5" w:rsidRDefault="00000000" w:rsidP="00CF27C5">
            <w:sdt>
              <w:sdtPr>
                <w:id w:val="709145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27C5">
              <w:t xml:space="preserve"> </w:t>
            </w:r>
            <w:proofErr w:type="spellStart"/>
            <w:r w:rsidR="00CF27C5">
              <w:t>HACCAP</w:t>
            </w:r>
            <w:proofErr w:type="spellEnd"/>
            <w:r w:rsidR="00CF27C5">
              <w:t xml:space="preserve"> PRACTITIONER TRAINING</w:t>
            </w:r>
          </w:p>
        </w:tc>
        <w:tc>
          <w:tcPr>
            <w:tcW w:w="5029" w:type="dxa"/>
          </w:tcPr>
          <w:p w14:paraId="7EAA8DFC" w14:textId="77777777" w:rsidR="00CF27C5" w:rsidRDefault="00CF27C5" w:rsidP="00CF27C5"/>
        </w:tc>
      </w:tr>
    </w:tbl>
    <w:p w14:paraId="2D8D432A" w14:textId="77777777" w:rsidR="00AF5CAE" w:rsidRPr="00B86409" w:rsidRDefault="00AF5CAE" w:rsidP="00B86409">
      <w:pPr>
        <w:pStyle w:val="NoSpacing"/>
        <w:rPr>
          <w:sz w:val="4"/>
        </w:rPr>
      </w:pPr>
    </w:p>
    <w:sectPr w:rsidR="00AF5CAE" w:rsidRPr="00B86409" w:rsidSect="00C74B42">
      <w:footerReference w:type="default" r:id="rId20"/>
      <w:pgSz w:w="12240" w:h="15840" w:code="1"/>
      <w:pgMar w:top="0" w:right="0" w:bottom="0" w:left="0" w:header="0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AF349" w14:textId="77777777" w:rsidR="00C74B42" w:rsidRDefault="00C74B42" w:rsidP="001851E3">
      <w:pPr>
        <w:spacing w:after="0" w:line="240" w:lineRule="auto"/>
      </w:pPr>
      <w:r>
        <w:separator/>
      </w:r>
    </w:p>
  </w:endnote>
  <w:endnote w:type="continuationSeparator" w:id="0">
    <w:p w14:paraId="38B1E204" w14:textId="77777777" w:rsidR="00C74B42" w:rsidRDefault="00C74B42" w:rsidP="0018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6453710"/>
      <w:docPartObj>
        <w:docPartGallery w:val="Page Numbers (Bottom of Page)"/>
        <w:docPartUnique/>
      </w:docPartObj>
    </w:sdtPr>
    <w:sdtEndPr>
      <w:rPr>
        <w:b/>
        <w:bCs/>
        <w:color w:val="7F7F7F" w:themeColor="background1" w:themeShade="7F"/>
        <w:spacing w:val="60"/>
      </w:rPr>
    </w:sdtEndPr>
    <w:sdtContent>
      <w:p w14:paraId="2EB5D6D5" w14:textId="6415D155" w:rsidR="00A25B61" w:rsidRPr="00A25B61" w:rsidRDefault="00A25B6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A25B61">
          <w:rPr>
            <w:b/>
            <w:bCs/>
          </w:rPr>
          <w:fldChar w:fldCharType="begin"/>
        </w:r>
        <w:r w:rsidRPr="00A25B61">
          <w:rPr>
            <w:b/>
            <w:bCs/>
          </w:rPr>
          <w:instrText xml:space="preserve"> PAGE   \* MERGEFORMAT </w:instrText>
        </w:r>
        <w:r w:rsidRPr="00A25B61">
          <w:rPr>
            <w:b/>
            <w:bCs/>
          </w:rPr>
          <w:fldChar w:fldCharType="separate"/>
        </w:r>
        <w:r w:rsidRPr="00A25B61">
          <w:rPr>
            <w:b/>
            <w:bCs/>
            <w:noProof/>
          </w:rPr>
          <w:t>2</w:t>
        </w:r>
        <w:r w:rsidRPr="00A25B61">
          <w:rPr>
            <w:b/>
            <w:bCs/>
            <w:noProof/>
          </w:rPr>
          <w:fldChar w:fldCharType="end"/>
        </w:r>
        <w:r w:rsidRPr="00A25B61">
          <w:rPr>
            <w:b/>
            <w:bCs/>
          </w:rPr>
          <w:t xml:space="preserve"> | </w:t>
        </w:r>
        <w:r w:rsidRPr="00A25B61">
          <w:rPr>
            <w:b/>
            <w:bCs/>
            <w:color w:val="7F7F7F" w:themeColor="background1" w:themeShade="7F"/>
            <w:spacing w:val="60"/>
          </w:rPr>
          <w:t>Page</w:t>
        </w:r>
      </w:p>
    </w:sdtContent>
  </w:sdt>
  <w:p w14:paraId="153AE33D" w14:textId="05EEA17C" w:rsidR="00EF620A" w:rsidRPr="005144D6" w:rsidRDefault="00EF620A" w:rsidP="004B712E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569D" w14:textId="77777777" w:rsidR="00C74B42" w:rsidRDefault="00C74B42" w:rsidP="001851E3">
      <w:pPr>
        <w:spacing w:after="0" w:line="240" w:lineRule="auto"/>
      </w:pPr>
      <w:r>
        <w:separator/>
      </w:r>
    </w:p>
  </w:footnote>
  <w:footnote w:type="continuationSeparator" w:id="0">
    <w:p w14:paraId="729CE1FD" w14:textId="77777777" w:rsidR="00C74B42" w:rsidRDefault="00C74B42" w:rsidP="00185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40B7"/>
    <w:multiLevelType w:val="hybridMultilevel"/>
    <w:tmpl w:val="E982C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5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EF"/>
    <w:rsid w:val="000318AD"/>
    <w:rsid w:val="00046D59"/>
    <w:rsid w:val="00072251"/>
    <w:rsid w:val="000D0393"/>
    <w:rsid w:val="000D0A18"/>
    <w:rsid w:val="001037EA"/>
    <w:rsid w:val="00106EDE"/>
    <w:rsid w:val="0011361F"/>
    <w:rsid w:val="00137899"/>
    <w:rsid w:val="00160C44"/>
    <w:rsid w:val="001851E3"/>
    <w:rsid w:val="001B09B4"/>
    <w:rsid w:val="001D3619"/>
    <w:rsid w:val="001E261C"/>
    <w:rsid w:val="00201411"/>
    <w:rsid w:val="00203215"/>
    <w:rsid w:val="002201B4"/>
    <w:rsid w:val="00253FEB"/>
    <w:rsid w:val="00275D7E"/>
    <w:rsid w:val="00296DCE"/>
    <w:rsid w:val="002B7BE3"/>
    <w:rsid w:val="002D5E80"/>
    <w:rsid w:val="002E706B"/>
    <w:rsid w:val="002F6D97"/>
    <w:rsid w:val="0032014B"/>
    <w:rsid w:val="00320965"/>
    <w:rsid w:val="00331DCF"/>
    <w:rsid w:val="00336FC7"/>
    <w:rsid w:val="00346CE7"/>
    <w:rsid w:val="00351BD9"/>
    <w:rsid w:val="00384E8B"/>
    <w:rsid w:val="00395724"/>
    <w:rsid w:val="003A4A36"/>
    <w:rsid w:val="003C465D"/>
    <w:rsid w:val="003D1951"/>
    <w:rsid w:val="003E56EF"/>
    <w:rsid w:val="00406E39"/>
    <w:rsid w:val="00421E98"/>
    <w:rsid w:val="0043113A"/>
    <w:rsid w:val="00440ABA"/>
    <w:rsid w:val="00442F38"/>
    <w:rsid w:val="00456D38"/>
    <w:rsid w:val="00472BA5"/>
    <w:rsid w:val="00480385"/>
    <w:rsid w:val="00490D8F"/>
    <w:rsid w:val="004A495F"/>
    <w:rsid w:val="004A7E2A"/>
    <w:rsid w:val="004B712E"/>
    <w:rsid w:val="004C071E"/>
    <w:rsid w:val="004C2FE9"/>
    <w:rsid w:val="004C5D51"/>
    <w:rsid w:val="0050360E"/>
    <w:rsid w:val="005144D6"/>
    <w:rsid w:val="00590475"/>
    <w:rsid w:val="005B6FAA"/>
    <w:rsid w:val="005F198D"/>
    <w:rsid w:val="0060422C"/>
    <w:rsid w:val="00640B1D"/>
    <w:rsid w:val="006433FA"/>
    <w:rsid w:val="006521BC"/>
    <w:rsid w:val="00654B1F"/>
    <w:rsid w:val="006828BC"/>
    <w:rsid w:val="00697E65"/>
    <w:rsid w:val="006B0DC0"/>
    <w:rsid w:val="006B20CB"/>
    <w:rsid w:val="006C55EF"/>
    <w:rsid w:val="006C7991"/>
    <w:rsid w:val="006D3647"/>
    <w:rsid w:val="006D3BFB"/>
    <w:rsid w:val="006F1A66"/>
    <w:rsid w:val="00770549"/>
    <w:rsid w:val="00786B5A"/>
    <w:rsid w:val="00803C6C"/>
    <w:rsid w:val="0080746E"/>
    <w:rsid w:val="00807CEF"/>
    <w:rsid w:val="00825B27"/>
    <w:rsid w:val="008650B2"/>
    <w:rsid w:val="008829B8"/>
    <w:rsid w:val="008A3485"/>
    <w:rsid w:val="008C1FD6"/>
    <w:rsid w:val="008D1496"/>
    <w:rsid w:val="009258D6"/>
    <w:rsid w:val="00964971"/>
    <w:rsid w:val="00966250"/>
    <w:rsid w:val="00970258"/>
    <w:rsid w:val="00A0150E"/>
    <w:rsid w:val="00A02170"/>
    <w:rsid w:val="00A25B61"/>
    <w:rsid w:val="00A37F33"/>
    <w:rsid w:val="00A4336C"/>
    <w:rsid w:val="00A57668"/>
    <w:rsid w:val="00A779EB"/>
    <w:rsid w:val="00A84A01"/>
    <w:rsid w:val="00A90AFF"/>
    <w:rsid w:val="00AC14F0"/>
    <w:rsid w:val="00AC197A"/>
    <w:rsid w:val="00AD1126"/>
    <w:rsid w:val="00AD12E2"/>
    <w:rsid w:val="00AF4BAA"/>
    <w:rsid w:val="00AF5CAE"/>
    <w:rsid w:val="00B02CD6"/>
    <w:rsid w:val="00B04462"/>
    <w:rsid w:val="00B07C67"/>
    <w:rsid w:val="00B344C4"/>
    <w:rsid w:val="00B55A81"/>
    <w:rsid w:val="00B767C4"/>
    <w:rsid w:val="00B83FD5"/>
    <w:rsid w:val="00B86409"/>
    <w:rsid w:val="00BB1733"/>
    <w:rsid w:val="00BC4DA2"/>
    <w:rsid w:val="00BD2CA9"/>
    <w:rsid w:val="00BF4008"/>
    <w:rsid w:val="00C4792A"/>
    <w:rsid w:val="00C601ED"/>
    <w:rsid w:val="00C62309"/>
    <w:rsid w:val="00C74B42"/>
    <w:rsid w:val="00CC2C1C"/>
    <w:rsid w:val="00CF27C5"/>
    <w:rsid w:val="00CF292F"/>
    <w:rsid w:val="00D048E4"/>
    <w:rsid w:val="00D2364A"/>
    <w:rsid w:val="00D54250"/>
    <w:rsid w:val="00D55B84"/>
    <w:rsid w:val="00D70136"/>
    <w:rsid w:val="00D77121"/>
    <w:rsid w:val="00D9202D"/>
    <w:rsid w:val="00DF0FCF"/>
    <w:rsid w:val="00E10EDB"/>
    <w:rsid w:val="00E2312E"/>
    <w:rsid w:val="00E5627B"/>
    <w:rsid w:val="00E74A3E"/>
    <w:rsid w:val="00EC54B8"/>
    <w:rsid w:val="00EE47CD"/>
    <w:rsid w:val="00EF620A"/>
    <w:rsid w:val="00F10547"/>
    <w:rsid w:val="00F119A9"/>
    <w:rsid w:val="00F12818"/>
    <w:rsid w:val="00F3585E"/>
    <w:rsid w:val="00F36D93"/>
    <w:rsid w:val="00F810A3"/>
    <w:rsid w:val="00FA0E3C"/>
    <w:rsid w:val="00FB0CD7"/>
    <w:rsid w:val="00FB3015"/>
    <w:rsid w:val="00FB606C"/>
    <w:rsid w:val="00FE7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3A6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D59"/>
    <w:pPr>
      <w:spacing w:before="40" w:after="40" w:line="264" w:lineRule="auto"/>
    </w:pPr>
    <w:rPr>
      <w:color w:val="3A3A3C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1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3B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11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1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1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1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1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2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D1126"/>
    <w:rPr>
      <w:rFonts w:asciiTheme="majorHAnsi" w:eastAsiaTheme="majorEastAsia" w:hAnsiTheme="majorHAnsi" w:cstheme="majorBidi"/>
      <w:color w:val="0083B3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4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51E3"/>
    <w:rPr>
      <w:color w:val="20335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1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96D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864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048E4"/>
    <w:pPr>
      <w:pBdr>
        <w:bottom w:val="single" w:sz="8" w:space="4" w:color="00B0F0" w:themeColor="accent1"/>
      </w:pBdr>
      <w:spacing w:before="0" w:after="4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48E4"/>
    <w:rPr>
      <w:rFonts w:asciiTheme="majorHAnsi" w:eastAsiaTheme="majorEastAsia" w:hAnsiTheme="majorHAnsi" w:cstheme="majorBidi"/>
      <w:color w:val="FFFFFF" w:themeColor="background1"/>
      <w:spacing w:val="5"/>
      <w:kern w:val="28"/>
      <w:sz w:val="56"/>
      <w:szCs w:val="52"/>
    </w:rPr>
  </w:style>
  <w:style w:type="paragraph" w:styleId="Header">
    <w:name w:val="header"/>
    <w:basedOn w:val="Normal"/>
    <w:link w:val="HeaderChar"/>
    <w:uiPriority w:val="99"/>
    <w:unhideWhenUsed/>
    <w:rsid w:val="004B712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2E"/>
    <w:rPr>
      <w:color w:val="3A3A3C" w:themeColor="text1"/>
    </w:rPr>
  </w:style>
  <w:style w:type="paragraph" w:styleId="Footer">
    <w:name w:val="footer"/>
    <w:basedOn w:val="Normal"/>
    <w:link w:val="FooterChar"/>
    <w:uiPriority w:val="99"/>
    <w:unhideWhenUsed/>
    <w:rsid w:val="004B712E"/>
    <w:pPr>
      <w:tabs>
        <w:tab w:val="center" w:pos="4320"/>
        <w:tab w:val="right" w:pos="8640"/>
      </w:tabs>
      <w:spacing w:before="0" w:after="0" w:line="240" w:lineRule="auto"/>
      <w:jc w:val="center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B712E"/>
    <w:rPr>
      <w:color w:val="3A3A3C" w:themeColor="text1"/>
      <w:sz w:val="18"/>
    </w:rPr>
  </w:style>
  <w:style w:type="paragraph" w:customStyle="1" w:styleId="Tablehead">
    <w:name w:val="Table head"/>
    <w:basedOn w:val="Normal"/>
    <w:link w:val="TableheadChar"/>
    <w:qFormat/>
    <w:rsid w:val="00275D7E"/>
    <w:pPr>
      <w:jc w:val="center"/>
    </w:pPr>
    <w:rPr>
      <w:b/>
      <w:color w:val="00B0F0" w:themeColor="accent1"/>
    </w:rPr>
  </w:style>
  <w:style w:type="character" w:customStyle="1" w:styleId="TableheadChar">
    <w:name w:val="Table head Char"/>
    <w:basedOn w:val="DefaultParagraphFont"/>
    <w:link w:val="Tablehead"/>
    <w:rsid w:val="00275D7E"/>
    <w:rPr>
      <w:b/>
      <w:color w:val="00B0F0" w:themeColor="accent1"/>
    </w:rPr>
  </w:style>
  <w:style w:type="character" w:styleId="PlaceholderText">
    <w:name w:val="Placeholder Text"/>
    <w:basedOn w:val="DefaultParagraphFont"/>
    <w:uiPriority w:val="99"/>
    <w:semiHidden/>
    <w:rsid w:val="004C071E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EE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Y\AppData\Roaming\Microsoft\Templates\Documents%20to%20store%20and%20share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FF5CA21DDE432E95B6EE4E2D23D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5554D-433E-401C-A75E-362134FC2215}"/>
      </w:docPartPr>
      <w:docPartBody>
        <w:p w:rsidR="0029516C" w:rsidRDefault="00000000">
          <w:pPr>
            <w:pStyle w:val="97FF5CA21DDE432E95B6EE4E2D23DD38"/>
          </w:pPr>
          <w:r w:rsidRPr="009F44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727"/>
    <w:rsid w:val="0029516C"/>
    <w:rsid w:val="00562245"/>
    <w:rsid w:val="005C12D3"/>
    <w:rsid w:val="008877C5"/>
    <w:rsid w:val="00EF2727"/>
    <w:rsid w:val="00F91F3D"/>
    <w:rsid w:val="00FB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Z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7FF5CA21DDE432E95B6EE4E2D23DD38">
    <w:name w:val="97FF5CA21DDE432E95B6EE4E2D23DD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rgbClr val="3A3A3C"/>
      </a:dk1>
      <a:lt1>
        <a:sysClr val="window" lastClr="FFFFFF"/>
      </a:lt1>
      <a:dk2>
        <a:srgbClr val="00759E"/>
      </a:dk2>
      <a:lt2>
        <a:srgbClr val="E8E8E8"/>
      </a:lt2>
      <a:accent1>
        <a:srgbClr val="00B0F0"/>
      </a:accent1>
      <a:accent2>
        <a:srgbClr val="00759E"/>
      </a:accent2>
      <a:accent3>
        <a:srgbClr val="6DD9FF"/>
      </a:accent3>
      <a:accent4>
        <a:srgbClr val="21C5AC"/>
      </a:accent4>
      <a:accent5>
        <a:srgbClr val="00759E"/>
      </a:accent5>
      <a:accent6>
        <a:srgbClr val="BDC3B9"/>
      </a:accent6>
      <a:hlink>
        <a:srgbClr val="203359"/>
      </a:hlink>
      <a:folHlink>
        <a:srgbClr val="7E334C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304001-BA53-465A-A614-4A9EC073FA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BA6274-8459-4F53-9725-46B48183A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059397-8F46-4119-AE9A-BD76FCBDF3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5C08791-0BA5-4CE7-AA4C-C26E5EA58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Documents to store and share checklist</Template>
  <TotalTime>0</TotalTime>
  <Pages>5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2024-04-07T06:15:00Z</dcterms:created>
  <dcterms:modified xsi:type="dcterms:W3CDTF">2024-04-07T06:15:00Z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